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4259" w14:textId="08A35478" w:rsidR="000E2050" w:rsidRDefault="00BB71DC" w:rsidP="000E2050">
      <w:pPr>
        <w:tabs>
          <w:tab w:val="right" w:leader="dot" w:pos="9360"/>
        </w:tabs>
        <w:rPr>
          <w:rFonts w:ascii="Avenir Book" w:hAnsi="Avenir Book"/>
        </w:rPr>
      </w:pPr>
      <w:r>
        <w:rPr>
          <w:rFonts w:ascii="Avenir Book" w:hAnsi="Avenir Book"/>
        </w:rPr>
        <w:t xml:space="preserve">  </w:t>
      </w: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7DBD452F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3B0CB44B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Lines</w:t>
            </w:r>
            <w:r w:rsidR="00C83C95">
              <w:rPr>
                <w:rFonts w:ascii="Avenir Book" w:hAnsi="Avenir Book"/>
              </w:rPr>
              <w:t xml:space="preserve"> </w:t>
            </w:r>
            <w:r w:rsidR="00C45A30">
              <w:rPr>
                <w:rFonts w:ascii="Avenir Book" w:hAnsi="Avenir Boo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C45A30">
              <w:rPr>
                <w:rFonts w:ascii="Avenir Book" w:hAnsi="Avenir Book"/>
              </w:rPr>
              <w:instrText xml:space="preserve"> FORMCHECKBOX </w:instrText>
            </w:r>
            <w:r w:rsidR="00C45A30">
              <w:rPr>
                <w:rFonts w:ascii="Avenir Book" w:hAnsi="Avenir Book"/>
              </w:rPr>
            </w:r>
            <w:r w:rsidR="00C45A30">
              <w:rPr>
                <w:rFonts w:ascii="Avenir Book" w:hAnsi="Avenir Book"/>
              </w:rPr>
              <w:fldChar w:fldCharType="separate"/>
            </w:r>
            <w:r w:rsidR="00C45A30">
              <w:rPr>
                <w:rFonts w:ascii="Avenir Book" w:hAnsi="Avenir Book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6BAD30CF" w:rsidR="000E2050" w:rsidRPr="0025064F" w:rsidRDefault="00E06B06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Benjamin Cone</w:t>
            </w:r>
            <w:r w:rsidR="003664FE" w:rsidRPr="0025064F">
              <w:rPr>
                <w:rFonts w:ascii="Avenir Book" w:hAnsi="Avenir Book"/>
              </w:rPr>
              <w:t xml:space="preserve"> 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57FEFD77" w:rsidR="007E5548" w:rsidRPr="0025064F" w:rsidRDefault="00E06B06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Todd Gagielo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19C09F7F" w:rsidR="007E5548" w:rsidRPr="0025064F" w:rsidRDefault="00583620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 </w:t>
            </w:r>
            <w:r w:rsidR="00D95575" w:rsidRPr="00D95575">
              <w:rPr>
                <w:rFonts w:ascii="Avenir Book" w:hAnsi="Avenir Book"/>
              </w:rPr>
              <w:t>Brian Cornelius</w:t>
            </w:r>
            <w:r w:rsidR="00130AB1" w:rsidRPr="0025064F">
              <w:rPr>
                <w:rFonts w:ascii="Avenir Book" w:hAnsi="Avenir Book"/>
              </w:rPr>
              <w:t xml:space="preserve"> </w:t>
            </w:r>
            <w:r w:rsidR="00ED717F">
              <w:rPr>
                <w:rFonts w:ascii="Avenir Book" w:hAnsi="Avenir Book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9"/>
            <w:r w:rsidR="00ED717F">
              <w:rPr>
                <w:rFonts w:ascii="Avenir Book" w:hAnsi="Avenir Book"/>
              </w:rPr>
              <w:instrText xml:space="preserve"> FORMCHECKBOX </w:instrText>
            </w:r>
            <w:r w:rsidR="00ED717F">
              <w:rPr>
                <w:rFonts w:ascii="Avenir Book" w:hAnsi="Avenir Book"/>
              </w:rPr>
            </w:r>
            <w:r w:rsidR="00ED717F">
              <w:rPr>
                <w:rFonts w:ascii="Avenir Book" w:hAnsi="Avenir Book"/>
              </w:rPr>
              <w:fldChar w:fldCharType="separate"/>
            </w:r>
            <w:r w:rsidR="00ED717F">
              <w:rPr>
                <w:rFonts w:ascii="Avenir Book" w:hAnsi="Avenir Book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2750C0EA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Odille Varcoe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4DA5C4D4" w:rsidR="007E5548" w:rsidRPr="0025064F" w:rsidRDefault="00E06B06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Jeniffer Sahagun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0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4CB461C2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Victoria Wiseman</w:t>
            </w:r>
            <w:r w:rsidR="00C83C95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60EA6C9F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  <w:i/>
                <w:iCs/>
              </w:rPr>
              <w:t>Lyta Marquez</w:t>
            </w:r>
            <w:r w:rsidR="00C83C95">
              <w:rPr>
                <w:rFonts w:ascii="Avenir Book" w:hAnsi="Avenir Book"/>
              </w:rPr>
              <w:t xml:space="preserve">  </w:t>
            </w:r>
            <w:r w:rsidR="00520C9E">
              <w:rPr>
                <w:rFonts w:ascii="Avenir Book" w:hAnsi="Avenir Book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1"/>
            <w:r w:rsidR="00520C9E">
              <w:rPr>
                <w:rFonts w:ascii="Avenir Book" w:hAnsi="Avenir Book"/>
              </w:rPr>
              <w:instrText xml:space="preserve"> FORMCHECKBOX </w:instrText>
            </w:r>
            <w:r w:rsidR="00520C9E">
              <w:rPr>
                <w:rFonts w:ascii="Avenir Book" w:hAnsi="Avenir Book"/>
              </w:rPr>
            </w:r>
            <w:r w:rsidR="00520C9E">
              <w:rPr>
                <w:rFonts w:ascii="Avenir Book" w:hAnsi="Avenir Book"/>
              </w:rPr>
              <w:fldChar w:fldCharType="separate"/>
            </w:r>
            <w:r w:rsidR="00520C9E">
              <w:rPr>
                <w:rFonts w:ascii="Avenir Book" w:hAnsi="Avenir Book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44CF6B73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Linda Wong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37A9812E" w:rsidR="007E5548" w:rsidRPr="0025064F" w:rsidRDefault="00E06B06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Raquel Hernandez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</w:p>
        </w:tc>
      </w:tr>
      <w:tr w:rsidR="00583620" w:rsidRPr="0025064F" w14:paraId="5DE04E7B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00EE3A5B">
        <w:trPr>
          <w:tblHeader/>
          <w:jc w:val="center"/>
        </w:trPr>
        <w:tc>
          <w:tcPr>
            <w:tcW w:w="4405" w:type="dxa"/>
            <w:shd w:val="clear" w:color="auto" w:fill="D9D9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00EE3A5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3A91520E" w:rsidR="00583620" w:rsidRDefault="00583620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Meeting was called to order at </w:t>
            </w:r>
            <w:r w:rsidR="00C83C95">
              <w:rPr>
                <w:rFonts w:ascii="Calibri" w:eastAsia="Calibri" w:hAnsi="Calibri" w:cs="Calibri"/>
              </w:rPr>
              <w:t>_______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00EE3A5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A5E3B8" w14:textId="7A98F42E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</w:tc>
      </w:tr>
      <w:tr w:rsidR="00583620" w14:paraId="4BFFB977" w14:textId="77777777" w:rsidTr="00EE3A5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A162D0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Action</w:t>
            </w:r>
            <w:r w:rsidR="00C83C95" w:rsidRPr="00A162D0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62953A7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01E0BCD6" w14:textId="11F06B9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Seconded by</w:t>
            </w:r>
            <w:proofErr w:type="gramEnd"/>
            <w:r>
              <w:rPr>
                <w:rFonts w:ascii="Calibri" w:eastAsia="Calibri" w:hAnsi="Calibri" w:cs="Calibri"/>
              </w:rPr>
              <w:t xml:space="preserve">: </w:t>
            </w:r>
          </w:p>
          <w:p w14:paraId="25B91604" w14:textId="4F5BD4C5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88E5ABE" w14:textId="73F0445E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00EE3A5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A162D0">
              <w:rPr>
                <w:rFonts w:ascii="Calibri" w:eastAsia="Calibri" w:hAnsi="Calibri" w:cs="Calibri"/>
                <w:b/>
                <w:bCs/>
                <w:i/>
                <w:iCs/>
              </w:rPr>
              <w:t>Action</w:t>
            </w:r>
            <w:r w:rsidR="00C83C95" w:rsidRPr="00A162D0">
              <w:rPr>
                <w:rFonts w:ascii="Calibri" w:eastAsia="Calibri" w:hAnsi="Calibri" w:cs="Calibri"/>
                <w:b/>
                <w:bCs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5516B7AB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4389BB20" w14:textId="7405BA86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Seconded by</w:t>
            </w:r>
            <w:proofErr w:type="gramEnd"/>
            <w:r>
              <w:rPr>
                <w:rFonts w:ascii="Calibri" w:eastAsia="Calibri" w:hAnsi="Calibri" w:cs="Calibri"/>
              </w:rPr>
              <w:t xml:space="preserve">: </w:t>
            </w:r>
          </w:p>
          <w:p w14:paraId="15DC91D8" w14:textId="1AD1A5E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9D3CF6E" w14:textId="77D69F9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3DE36D27" w14:textId="77777777" w:rsidTr="004538DA">
        <w:trPr>
          <w:trHeight w:val="494"/>
          <w:jc w:val="center"/>
        </w:trPr>
        <w:tc>
          <w:tcPr>
            <w:tcW w:w="4405" w:type="dxa"/>
          </w:tcPr>
          <w:p w14:paraId="504E5372" w14:textId="5BFB95CB" w:rsidR="00583620" w:rsidRPr="007E4499" w:rsidRDefault="007E4499" w:rsidP="007E44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5). Title I Evaluation</w:t>
            </w:r>
          </w:p>
          <w:p w14:paraId="2786704D" w14:textId="4080455D" w:rsidR="00C43F32" w:rsidRPr="00042686" w:rsidRDefault="00042686" w:rsidP="00C43F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</w:pPr>
            <w:r w:rsidRPr="00042686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Action</w:t>
            </w:r>
            <w:r w:rsidR="00C43F32" w:rsidRPr="00042686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 xml:space="preserve"> Item</w:t>
            </w:r>
          </w:p>
          <w:p w14:paraId="37B1A532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  <w:p w14:paraId="351B3D04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91E05E2" w14:textId="77777777" w:rsidR="00A162D0" w:rsidRDefault="00A162D0" w:rsidP="00A162D0">
            <w:pPr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4FD49215" w14:textId="77777777" w:rsidR="00A162D0" w:rsidRDefault="00A162D0" w:rsidP="00A162D0">
            <w:pPr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Seconded by</w:t>
            </w:r>
            <w:proofErr w:type="gramEnd"/>
            <w:r>
              <w:rPr>
                <w:rFonts w:ascii="Calibri" w:eastAsia="Calibri" w:hAnsi="Calibri" w:cs="Calibri"/>
              </w:rPr>
              <w:t xml:space="preserve">: </w:t>
            </w:r>
          </w:p>
          <w:p w14:paraId="28F50772" w14:textId="77777777" w:rsidR="00A162D0" w:rsidRDefault="00A162D0" w:rsidP="00A162D0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5B2B75C2" w14:textId="77777777" w:rsidR="00A162D0" w:rsidRDefault="00A162D0" w:rsidP="00A162D0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2D51690C" w14:textId="77777777" w:rsidR="00A162D0" w:rsidRDefault="00A162D0" w:rsidP="00A162D0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710091B9" w14:textId="1F47D910" w:rsidR="00094DB3" w:rsidRPr="007058A9" w:rsidRDefault="00094DB3" w:rsidP="00A162D0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4950198B" w14:textId="77777777" w:rsidTr="00EE3A5B">
        <w:trPr>
          <w:trHeight w:val="1520"/>
          <w:jc w:val="center"/>
        </w:trPr>
        <w:tc>
          <w:tcPr>
            <w:tcW w:w="4405" w:type="dxa"/>
          </w:tcPr>
          <w:p w14:paraId="7915F5D4" w14:textId="3BF3A17C" w:rsidR="00C43F32" w:rsidRDefault="007E4499" w:rsidP="00767F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6). Budget Proposal for Next Year     Spending</w:t>
            </w:r>
            <w:r w:rsidR="00E06D61">
              <w:rPr>
                <w:rFonts w:ascii="Calibri" w:eastAsia="Calibri" w:hAnsi="Calibri" w:cs="Calibri"/>
                <w:color w:val="000000"/>
              </w:rPr>
              <w:t>/SPSA</w:t>
            </w:r>
          </w:p>
          <w:p w14:paraId="1E13F219" w14:textId="3995B693" w:rsidR="007E4499" w:rsidRPr="007E4499" w:rsidRDefault="007E4499" w:rsidP="00767F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</w:pPr>
            <w:r w:rsidRPr="007E4499">
              <w:rPr>
                <w:rFonts w:ascii="Calibri" w:eastAsia="Calibri" w:hAnsi="Calibri" w:cs="Calibri"/>
                <w:b/>
                <w:bCs/>
                <w:color w:val="000000"/>
              </w:rPr>
              <w:t xml:space="preserve">    </w:t>
            </w:r>
            <w:r w:rsidR="00A162D0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Action</w:t>
            </w:r>
            <w:r w:rsidRPr="007E4499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 xml:space="preserve"> Item</w:t>
            </w:r>
          </w:p>
        </w:tc>
        <w:tc>
          <w:tcPr>
            <w:tcW w:w="6210" w:type="dxa"/>
          </w:tcPr>
          <w:p w14:paraId="2737B579" w14:textId="77777777" w:rsidR="00A162D0" w:rsidRDefault="00A162D0" w:rsidP="00A162D0">
            <w:pPr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1F399AB5" w14:textId="77777777" w:rsidR="00A162D0" w:rsidRDefault="00A162D0" w:rsidP="00A162D0">
            <w:pPr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Seconded by</w:t>
            </w:r>
            <w:proofErr w:type="gramEnd"/>
            <w:r>
              <w:rPr>
                <w:rFonts w:ascii="Calibri" w:eastAsia="Calibri" w:hAnsi="Calibri" w:cs="Calibri"/>
              </w:rPr>
              <w:t xml:space="preserve">: </w:t>
            </w:r>
          </w:p>
          <w:p w14:paraId="7FF0CA9F" w14:textId="77777777" w:rsidR="00A162D0" w:rsidRDefault="00A162D0" w:rsidP="00A162D0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539A30CB" w14:textId="77777777" w:rsidR="00A162D0" w:rsidRDefault="00A162D0" w:rsidP="00A162D0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4EBF79" w14:textId="77777777" w:rsidR="00A162D0" w:rsidRDefault="00A162D0" w:rsidP="00A162D0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7E3B704C" w14:textId="5A88E938" w:rsidR="00CE6C15" w:rsidRPr="00C43F32" w:rsidRDefault="00CE6C15" w:rsidP="00A162D0">
            <w:pPr>
              <w:pStyle w:val="ListParagraph"/>
              <w:rPr>
                <w:rFonts w:ascii="Calibri" w:eastAsia="Calibri" w:hAnsi="Calibri" w:cs="Calibri"/>
              </w:rPr>
            </w:pPr>
          </w:p>
        </w:tc>
      </w:tr>
      <w:tr w:rsidR="00CE6C15" w14:paraId="54340D41" w14:textId="77777777" w:rsidTr="00EE3A5B">
        <w:trPr>
          <w:trHeight w:val="1520"/>
          <w:jc w:val="center"/>
        </w:trPr>
        <w:tc>
          <w:tcPr>
            <w:tcW w:w="4405" w:type="dxa"/>
          </w:tcPr>
          <w:p w14:paraId="67093D29" w14:textId="4A8FF9BB" w:rsidR="00CE6C15" w:rsidRPr="00AC0D2E" w:rsidRDefault="00A80A92" w:rsidP="00E06D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 xml:space="preserve">7). </w:t>
            </w:r>
            <w:r w:rsidR="00E06D61">
              <w:rPr>
                <w:rFonts w:ascii="Calibri" w:eastAsia="Calibri" w:hAnsi="Calibri" w:cs="Calibri"/>
              </w:rPr>
              <w:t>Next Year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50331EDE" w14:textId="61ACF4EE" w:rsidR="00CE6C15" w:rsidRDefault="00CE6C15" w:rsidP="00E06D61">
            <w:pPr>
              <w:pStyle w:val="ListParagraph"/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00EE3A5B">
        <w:trPr>
          <w:trHeight w:val="1520"/>
          <w:jc w:val="center"/>
        </w:trPr>
        <w:tc>
          <w:tcPr>
            <w:tcW w:w="4405" w:type="dxa"/>
          </w:tcPr>
          <w:p w14:paraId="6BED51F3" w14:textId="38163042" w:rsidR="00CE6C15" w:rsidRDefault="00A80A92" w:rsidP="00A80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8). </w:t>
            </w:r>
            <w:r w:rsidR="00CE6C15">
              <w:rPr>
                <w:rFonts w:ascii="Calibri" w:eastAsia="Calibri" w:hAnsi="Calibri" w:cs="Calibri"/>
                <w:color w:val="000000"/>
              </w:rPr>
              <w:t xml:space="preserve"> 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F9AA1EB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05F9EC54" w14:textId="77777777" w:rsidTr="00EE3A5B">
        <w:trPr>
          <w:trHeight w:val="1754"/>
          <w:jc w:val="center"/>
        </w:trPr>
        <w:tc>
          <w:tcPr>
            <w:tcW w:w="4405" w:type="dxa"/>
          </w:tcPr>
          <w:p w14:paraId="2C419B33" w14:textId="477F2BC4" w:rsidR="00CE6C15" w:rsidRDefault="00A80A92" w:rsidP="00A80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10). </w:t>
            </w:r>
            <w:r w:rsidR="00CE6C15">
              <w:rPr>
                <w:rFonts w:ascii="Calibri" w:eastAsia="Calibri" w:hAnsi="Calibri" w:cs="Calibri"/>
                <w:color w:val="000000"/>
              </w:rPr>
              <w:t>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65612E80" w:rsidR="00CE6C15" w:rsidRPr="00AC0D2E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Meeting was adjourned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 xml:space="preserve">at 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  <w:t>_</w:t>
            </w:r>
            <w:proofErr w:type="gramEnd"/>
            <w:r w:rsidR="00C83C95">
              <w:rPr>
                <w:rFonts w:ascii="Calibri" w:eastAsia="Calibri" w:hAnsi="Calibri" w:cs="Calibri"/>
                <w:color w:val="000000"/>
              </w:rPr>
              <w:t>____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3DC2CAFD" w:rsidR="00583620" w:rsidRPr="0025064F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default" r:id="rId10"/>
      <w:footerReference w:type="even" r:id="rId11"/>
      <w:footerReference w:type="default" r:id="rId12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F72444" w14:textId="77777777" w:rsidR="007B5121" w:rsidRDefault="007B5121" w:rsidP="00E022ED">
      <w:r>
        <w:separator/>
      </w:r>
    </w:p>
  </w:endnote>
  <w:endnote w:type="continuationSeparator" w:id="0">
    <w:p w14:paraId="57E39472" w14:textId="77777777" w:rsidR="007B5121" w:rsidRDefault="007B5121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F895D" w14:textId="77777777" w:rsidR="007B5121" w:rsidRDefault="007B5121" w:rsidP="00E022ED">
      <w:r>
        <w:separator/>
      </w:r>
    </w:p>
  </w:footnote>
  <w:footnote w:type="continuationSeparator" w:id="0">
    <w:p w14:paraId="012E60B6" w14:textId="77777777" w:rsidR="007B5121" w:rsidRDefault="007B5121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P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64B03530" w14:textId="5BB582B9" w:rsidR="00D95575" w:rsidRPr="0025064F" w:rsidRDefault="00E06D61" w:rsidP="00D95575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</w:rPr>
      <w:t>May 13</w:t>
    </w:r>
    <w:r w:rsidR="007E4499">
      <w:rPr>
        <w:rFonts w:ascii="Avenir Book" w:hAnsi="Avenir Book"/>
      </w:rPr>
      <w:t>, 2026</w:t>
    </w:r>
  </w:p>
  <w:p w14:paraId="202C980E" w14:textId="77777777" w:rsidR="0025064F" w:rsidRDefault="002506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D996296"/>
    <w:multiLevelType w:val="hybridMultilevel"/>
    <w:tmpl w:val="2072FB4A"/>
    <w:lvl w:ilvl="0" w:tplc="0409000F">
      <w:start w:val="50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4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FD169B8"/>
    <w:multiLevelType w:val="hybridMultilevel"/>
    <w:tmpl w:val="B0A42DC8"/>
    <w:lvl w:ilvl="0" w:tplc="0409000F">
      <w:start w:val="7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D6F4E9A"/>
    <w:multiLevelType w:val="hybridMultilevel"/>
    <w:tmpl w:val="7E1EB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4191">
    <w:abstractNumId w:val="8"/>
  </w:num>
  <w:num w:numId="2" w16cid:durableId="1930625227">
    <w:abstractNumId w:val="4"/>
  </w:num>
  <w:num w:numId="3" w16cid:durableId="574244526">
    <w:abstractNumId w:val="36"/>
  </w:num>
  <w:num w:numId="4" w16cid:durableId="112752817">
    <w:abstractNumId w:val="1"/>
  </w:num>
  <w:num w:numId="5" w16cid:durableId="138960456">
    <w:abstractNumId w:val="10"/>
  </w:num>
  <w:num w:numId="6" w16cid:durableId="1119033944">
    <w:abstractNumId w:val="9"/>
  </w:num>
  <w:num w:numId="7" w16cid:durableId="1241448642">
    <w:abstractNumId w:val="38"/>
  </w:num>
  <w:num w:numId="8" w16cid:durableId="1933581848">
    <w:abstractNumId w:val="40"/>
  </w:num>
  <w:num w:numId="9" w16cid:durableId="1727751801">
    <w:abstractNumId w:val="18"/>
  </w:num>
  <w:num w:numId="10" w16cid:durableId="1893884989">
    <w:abstractNumId w:val="25"/>
  </w:num>
  <w:num w:numId="11" w16cid:durableId="1565482313">
    <w:abstractNumId w:val="21"/>
  </w:num>
  <w:num w:numId="12" w16cid:durableId="470757235">
    <w:abstractNumId w:val="7"/>
  </w:num>
  <w:num w:numId="13" w16cid:durableId="808404849">
    <w:abstractNumId w:val="39"/>
  </w:num>
  <w:num w:numId="14" w16cid:durableId="339434932">
    <w:abstractNumId w:val="6"/>
  </w:num>
  <w:num w:numId="15" w16cid:durableId="1515879424">
    <w:abstractNumId w:val="20"/>
  </w:num>
  <w:num w:numId="16" w16cid:durableId="510029050">
    <w:abstractNumId w:val="41"/>
  </w:num>
  <w:num w:numId="17" w16cid:durableId="1935287426">
    <w:abstractNumId w:val="16"/>
  </w:num>
  <w:num w:numId="18" w16cid:durableId="773745456">
    <w:abstractNumId w:val="22"/>
  </w:num>
  <w:num w:numId="19" w16cid:durableId="281960851">
    <w:abstractNumId w:val="12"/>
  </w:num>
  <w:num w:numId="20" w16cid:durableId="171383265">
    <w:abstractNumId w:val="33"/>
  </w:num>
  <w:num w:numId="21" w16cid:durableId="483935398">
    <w:abstractNumId w:val="14"/>
  </w:num>
  <w:num w:numId="22" w16cid:durableId="869873867">
    <w:abstractNumId w:val="31"/>
  </w:num>
  <w:num w:numId="23" w16cid:durableId="1681273979">
    <w:abstractNumId w:val="30"/>
  </w:num>
  <w:num w:numId="24" w16cid:durableId="1052273009">
    <w:abstractNumId w:val="19"/>
  </w:num>
  <w:num w:numId="25" w16cid:durableId="1273131061">
    <w:abstractNumId w:val="37"/>
  </w:num>
  <w:num w:numId="26" w16cid:durableId="1532721454">
    <w:abstractNumId w:val="24"/>
  </w:num>
  <w:num w:numId="27" w16cid:durableId="1914926850">
    <w:abstractNumId w:val="26"/>
  </w:num>
  <w:num w:numId="28" w16cid:durableId="192572368">
    <w:abstractNumId w:val="0"/>
  </w:num>
  <w:num w:numId="29" w16cid:durableId="2030718393">
    <w:abstractNumId w:val="32"/>
  </w:num>
  <w:num w:numId="30" w16cid:durableId="1147671381">
    <w:abstractNumId w:val="34"/>
  </w:num>
  <w:num w:numId="31" w16cid:durableId="1439132050">
    <w:abstractNumId w:val="17"/>
  </w:num>
  <w:num w:numId="32" w16cid:durableId="1908110194">
    <w:abstractNumId w:val="35"/>
  </w:num>
  <w:num w:numId="33" w16cid:durableId="618805777">
    <w:abstractNumId w:val="27"/>
  </w:num>
  <w:num w:numId="34" w16cid:durableId="1728991555">
    <w:abstractNumId w:val="13"/>
  </w:num>
  <w:num w:numId="35" w16cid:durableId="859127800">
    <w:abstractNumId w:val="15"/>
  </w:num>
  <w:num w:numId="36" w16cid:durableId="460927820">
    <w:abstractNumId w:val="11"/>
  </w:num>
  <w:num w:numId="37" w16cid:durableId="1556310603">
    <w:abstractNumId w:val="5"/>
  </w:num>
  <w:num w:numId="38" w16cid:durableId="646280678">
    <w:abstractNumId w:val="29"/>
  </w:num>
  <w:num w:numId="39" w16cid:durableId="1942106330">
    <w:abstractNumId w:val="28"/>
  </w:num>
  <w:num w:numId="40" w16cid:durableId="1268318698">
    <w:abstractNumId w:val="2"/>
  </w:num>
  <w:num w:numId="41" w16cid:durableId="977685649">
    <w:abstractNumId w:val="3"/>
  </w:num>
  <w:num w:numId="42" w16cid:durableId="51369429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embedSystemFonts/>
  <w:proofState w:spelling="clean" w:grammar="clean"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6FAE"/>
    <w:rsid w:val="00013489"/>
    <w:rsid w:val="00040F4E"/>
    <w:rsid w:val="00042686"/>
    <w:rsid w:val="000528AB"/>
    <w:rsid w:val="00057458"/>
    <w:rsid w:val="00062EE4"/>
    <w:rsid w:val="00087DDF"/>
    <w:rsid w:val="00094DB3"/>
    <w:rsid w:val="000A0D94"/>
    <w:rsid w:val="000A64CE"/>
    <w:rsid w:val="000B20BC"/>
    <w:rsid w:val="000D0268"/>
    <w:rsid w:val="000E2050"/>
    <w:rsid w:val="000E39F8"/>
    <w:rsid w:val="0012017C"/>
    <w:rsid w:val="00127854"/>
    <w:rsid w:val="00130AB1"/>
    <w:rsid w:val="0018101A"/>
    <w:rsid w:val="00187935"/>
    <w:rsid w:val="001A4A11"/>
    <w:rsid w:val="001C09B3"/>
    <w:rsid w:val="001C285F"/>
    <w:rsid w:val="001D30CA"/>
    <w:rsid w:val="001F6447"/>
    <w:rsid w:val="00233185"/>
    <w:rsid w:val="0024141F"/>
    <w:rsid w:val="0025064F"/>
    <w:rsid w:val="00256DFB"/>
    <w:rsid w:val="00280595"/>
    <w:rsid w:val="0028186E"/>
    <w:rsid w:val="00282BEC"/>
    <w:rsid w:val="002B3165"/>
    <w:rsid w:val="002C22E6"/>
    <w:rsid w:val="002E65ED"/>
    <w:rsid w:val="003008DA"/>
    <w:rsid w:val="0033177E"/>
    <w:rsid w:val="003418C6"/>
    <w:rsid w:val="003462FF"/>
    <w:rsid w:val="003527D1"/>
    <w:rsid w:val="003527DD"/>
    <w:rsid w:val="003544DB"/>
    <w:rsid w:val="003664FE"/>
    <w:rsid w:val="0037222B"/>
    <w:rsid w:val="003722E3"/>
    <w:rsid w:val="003842D2"/>
    <w:rsid w:val="0039579D"/>
    <w:rsid w:val="0039782F"/>
    <w:rsid w:val="003A41A3"/>
    <w:rsid w:val="003B0DD6"/>
    <w:rsid w:val="003B6EF9"/>
    <w:rsid w:val="003D0C22"/>
    <w:rsid w:val="003D7A98"/>
    <w:rsid w:val="003F6EB8"/>
    <w:rsid w:val="0040391E"/>
    <w:rsid w:val="00414686"/>
    <w:rsid w:val="00422B1F"/>
    <w:rsid w:val="00437A7D"/>
    <w:rsid w:val="00440C96"/>
    <w:rsid w:val="004435E0"/>
    <w:rsid w:val="004503AD"/>
    <w:rsid w:val="004538DA"/>
    <w:rsid w:val="00457A50"/>
    <w:rsid w:val="0046176D"/>
    <w:rsid w:val="004D2CE1"/>
    <w:rsid w:val="004D4314"/>
    <w:rsid w:val="004D5E81"/>
    <w:rsid w:val="004D6A32"/>
    <w:rsid w:val="00517CCB"/>
    <w:rsid w:val="00520C9E"/>
    <w:rsid w:val="00530EA0"/>
    <w:rsid w:val="0053246F"/>
    <w:rsid w:val="00534FE6"/>
    <w:rsid w:val="00565A1B"/>
    <w:rsid w:val="00574505"/>
    <w:rsid w:val="00574849"/>
    <w:rsid w:val="00582BEA"/>
    <w:rsid w:val="00583620"/>
    <w:rsid w:val="005B5338"/>
    <w:rsid w:val="005C5F35"/>
    <w:rsid w:val="005C71A5"/>
    <w:rsid w:val="005E0161"/>
    <w:rsid w:val="005F4725"/>
    <w:rsid w:val="00612360"/>
    <w:rsid w:val="00644DB7"/>
    <w:rsid w:val="006609D8"/>
    <w:rsid w:val="00662A24"/>
    <w:rsid w:val="0066387A"/>
    <w:rsid w:val="0067106F"/>
    <w:rsid w:val="00695CC8"/>
    <w:rsid w:val="00697496"/>
    <w:rsid w:val="006A50CC"/>
    <w:rsid w:val="006D7FF1"/>
    <w:rsid w:val="006E5520"/>
    <w:rsid w:val="006E5B01"/>
    <w:rsid w:val="007058A9"/>
    <w:rsid w:val="0070702C"/>
    <w:rsid w:val="00714428"/>
    <w:rsid w:val="00715717"/>
    <w:rsid w:val="00740B29"/>
    <w:rsid w:val="007438AC"/>
    <w:rsid w:val="007446E0"/>
    <w:rsid w:val="007448DB"/>
    <w:rsid w:val="00746E98"/>
    <w:rsid w:val="00755A2A"/>
    <w:rsid w:val="00763EEC"/>
    <w:rsid w:val="00767FBD"/>
    <w:rsid w:val="0077278E"/>
    <w:rsid w:val="00775B8E"/>
    <w:rsid w:val="007879CA"/>
    <w:rsid w:val="0079357F"/>
    <w:rsid w:val="007B5121"/>
    <w:rsid w:val="007C18F3"/>
    <w:rsid w:val="007C65B3"/>
    <w:rsid w:val="007D10EB"/>
    <w:rsid w:val="007D2943"/>
    <w:rsid w:val="007D2D72"/>
    <w:rsid w:val="007E4499"/>
    <w:rsid w:val="007E5548"/>
    <w:rsid w:val="007F442F"/>
    <w:rsid w:val="008059D9"/>
    <w:rsid w:val="00807695"/>
    <w:rsid w:val="008118E4"/>
    <w:rsid w:val="00831CA4"/>
    <w:rsid w:val="00833BC4"/>
    <w:rsid w:val="0083526D"/>
    <w:rsid w:val="00854EC8"/>
    <w:rsid w:val="00887A55"/>
    <w:rsid w:val="0089014C"/>
    <w:rsid w:val="00893D47"/>
    <w:rsid w:val="00894B8E"/>
    <w:rsid w:val="008B1A5E"/>
    <w:rsid w:val="008B4424"/>
    <w:rsid w:val="008C338E"/>
    <w:rsid w:val="008E1F97"/>
    <w:rsid w:val="008E5FE9"/>
    <w:rsid w:val="008F2184"/>
    <w:rsid w:val="00915171"/>
    <w:rsid w:val="00956DC6"/>
    <w:rsid w:val="00975207"/>
    <w:rsid w:val="009752CF"/>
    <w:rsid w:val="009A19AB"/>
    <w:rsid w:val="009A235B"/>
    <w:rsid w:val="009D7AD9"/>
    <w:rsid w:val="009E5746"/>
    <w:rsid w:val="009F71FF"/>
    <w:rsid w:val="00A162D0"/>
    <w:rsid w:val="00A32D79"/>
    <w:rsid w:val="00A7119B"/>
    <w:rsid w:val="00A80A92"/>
    <w:rsid w:val="00A86587"/>
    <w:rsid w:val="00AB7319"/>
    <w:rsid w:val="00AC00A7"/>
    <w:rsid w:val="00AC0D2E"/>
    <w:rsid w:val="00AF2058"/>
    <w:rsid w:val="00AF7AFE"/>
    <w:rsid w:val="00B0391A"/>
    <w:rsid w:val="00B17992"/>
    <w:rsid w:val="00B30D13"/>
    <w:rsid w:val="00B42D57"/>
    <w:rsid w:val="00B4390A"/>
    <w:rsid w:val="00B52626"/>
    <w:rsid w:val="00B7510B"/>
    <w:rsid w:val="00B765D9"/>
    <w:rsid w:val="00BB321D"/>
    <w:rsid w:val="00BB71DC"/>
    <w:rsid w:val="00BC2DBE"/>
    <w:rsid w:val="00BD45B4"/>
    <w:rsid w:val="00BE1ED0"/>
    <w:rsid w:val="00BE5FA8"/>
    <w:rsid w:val="00C0509F"/>
    <w:rsid w:val="00C41E37"/>
    <w:rsid w:val="00C43F32"/>
    <w:rsid w:val="00C45A30"/>
    <w:rsid w:val="00C466BB"/>
    <w:rsid w:val="00C52FA4"/>
    <w:rsid w:val="00C83C95"/>
    <w:rsid w:val="00CA5053"/>
    <w:rsid w:val="00CE6C15"/>
    <w:rsid w:val="00CF056C"/>
    <w:rsid w:val="00CF0CF3"/>
    <w:rsid w:val="00CF36EE"/>
    <w:rsid w:val="00D1458B"/>
    <w:rsid w:val="00D36296"/>
    <w:rsid w:val="00D3777B"/>
    <w:rsid w:val="00D40073"/>
    <w:rsid w:val="00D4524E"/>
    <w:rsid w:val="00D4768F"/>
    <w:rsid w:val="00D5217C"/>
    <w:rsid w:val="00D74EC0"/>
    <w:rsid w:val="00D82689"/>
    <w:rsid w:val="00D92915"/>
    <w:rsid w:val="00D95575"/>
    <w:rsid w:val="00DA240F"/>
    <w:rsid w:val="00DA529F"/>
    <w:rsid w:val="00DA6FF2"/>
    <w:rsid w:val="00DB122C"/>
    <w:rsid w:val="00DB6102"/>
    <w:rsid w:val="00DC3449"/>
    <w:rsid w:val="00E0204E"/>
    <w:rsid w:val="00E022ED"/>
    <w:rsid w:val="00E06B06"/>
    <w:rsid w:val="00E06D61"/>
    <w:rsid w:val="00E70799"/>
    <w:rsid w:val="00E877B2"/>
    <w:rsid w:val="00E96695"/>
    <w:rsid w:val="00EA472A"/>
    <w:rsid w:val="00EA7672"/>
    <w:rsid w:val="00EB1BE9"/>
    <w:rsid w:val="00EC7F9F"/>
    <w:rsid w:val="00ED134A"/>
    <w:rsid w:val="00ED48FF"/>
    <w:rsid w:val="00ED717F"/>
    <w:rsid w:val="00EE2BFA"/>
    <w:rsid w:val="00EE2E67"/>
    <w:rsid w:val="00F12D84"/>
    <w:rsid w:val="00F16BA0"/>
    <w:rsid w:val="00F31910"/>
    <w:rsid w:val="00F57849"/>
    <w:rsid w:val="00F57B44"/>
    <w:rsid w:val="00F62AA7"/>
    <w:rsid w:val="00F92BAF"/>
    <w:rsid w:val="00F975C0"/>
    <w:rsid w:val="00FA0C0F"/>
    <w:rsid w:val="00FB03F9"/>
    <w:rsid w:val="00FB5CC5"/>
    <w:rsid w:val="00FE29BC"/>
    <w:rsid w:val="00FF05E2"/>
    <w:rsid w:val="00FF65AB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0702C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2</TotalTime>
  <Pages>2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County Office of Education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2</cp:revision>
  <cp:lastPrinted>2026-03-11T16:17:00Z</cp:lastPrinted>
  <dcterms:created xsi:type="dcterms:W3CDTF">2026-05-11T01:22:00Z</dcterms:created>
  <dcterms:modified xsi:type="dcterms:W3CDTF">2026-05-11T01:22:00Z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