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4259" w14:textId="53DA7F1C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3B0CB44B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C45A30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C45A30">
              <w:rPr>
                <w:rFonts w:ascii="Avenir Book" w:hAnsi="Avenir Book"/>
              </w:rPr>
              <w:instrText xml:space="preserve"> FORMCHECKBOX </w:instrText>
            </w:r>
            <w:r w:rsidR="00C45A30">
              <w:rPr>
                <w:rFonts w:ascii="Avenir Book" w:hAnsi="Avenir Book"/>
              </w:rPr>
            </w:r>
            <w:r w:rsidR="00C45A30">
              <w:rPr>
                <w:rFonts w:ascii="Avenir Book" w:hAnsi="Avenir Book"/>
              </w:rPr>
              <w:fldChar w:fldCharType="separate"/>
            </w:r>
            <w:r w:rsidR="00C45A30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68778D95" w:rsidR="000E2050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Benjamin Cone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6D7C4749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Todd Gagielo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4D7F87B6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2750C0E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3EFE9A1D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Jeniffer Sahagun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4CB461C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520C9E">
              <w:rPr>
                <w:rFonts w:ascii="Avenir Book" w:hAnsi="Avenir Book"/>
              </w:rPr>
            </w:r>
            <w:r w:rsidR="00520C9E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4CF6B7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45368BDD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Raquel Hernandez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3A91520E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62953A7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01E0BCD6" w14:textId="11F06B9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25B91604" w14:textId="4F5BD4C5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5516B7A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4389BB20" w14:textId="7405BA86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3DE36D27" w14:textId="77777777" w:rsidTr="004538DA">
        <w:trPr>
          <w:trHeight w:val="494"/>
          <w:jc w:val="center"/>
        </w:trPr>
        <w:tc>
          <w:tcPr>
            <w:tcW w:w="4405" w:type="dxa"/>
          </w:tcPr>
          <w:p w14:paraId="78B57DD6" w14:textId="65A9624B" w:rsidR="00B305D8" w:rsidRDefault="00B305D8" w:rsidP="00B305D8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 w:rsidRPr="00B305D8">
              <w:rPr>
                <w:rFonts w:ascii="Calibri" w:eastAsia="Calibri" w:hAnsi="Calibri" w:cs="Calibri"/>
                <w:color w:val="000000"/>
              </w:rPr>
              <w:t>Data Report -</w:t>
            </w:r>
            <w:r w:rsidRPr="00B305D8">
              <w:rPr>
                <w:rFonts w:ascii="Calibri" w:eastAsia="Calibri" w:hAnsi="Calibri" w:cs="Calibri"/>
                <w:b/>
                <w:bCs/>
                <w:color w:val="000000"/>
              </w:rPr>
              <w:t>I</w:t>
            </w:r>
            <w:r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nformation</w:t>
            </w:r>
          </w:p>
          <w:p w14:paraId="351B3D04" w14:textId="77777777" w:rsidR="00583620" w:rsidRDefault="00583620" w:rsidP="00B305D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710091B9" w14:textId="1F47D910" w:rsidR="00094DB3" w:rsidRPr="007058A9" w:rsidRDefault="00094DB3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07797367" w14:textId="77777777" w:rsidR="00B305D8" w:rsidRPr="00B305D8" w:rsidRDefault="00B305D8" w:rsidP="00B305D8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SPSA </w:t>
            </w:r>
            <w:proofErr w:type="gramStart"/>
            <w:r>
              <w:rPr>
                <w:rFonts w:ascii="Calibri" w:eastAsia="Calibri" w:hAnsi="Calibri" w:cs="Calibri"/>
              </w:rPr>
              <w:t xml:space="preserve">-  </w:t>
            </w:r>
            <w:r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>Action</w:t>
            </w:r>
            <w:proofErr w:type="gramEnd"/>
            <w:r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 xml:space="preserve"> Item</w:t>
            </w:r>
          </w:p>
          <w:p w14:paraId="1E13F219" w14:textId="40E17262" w:rsidR="00872F78" w:rsidRPr="00B305D8" w:rsidRDefault="00872F78" w:rsidP="00B305D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i/>
                <w:iCs/>
                <w:color w:val="000000"/>
              </w:rPr>
            </w:pPr>
          </w:p>
        </w:tc>
        <w:tc>
          <w:tcPr>
            <w:tcW w:w="6210" w:type="dxa"/>
          </w:tcPr>
          <w:p w14:paraId="6961BA52" w14:textId="77777777" w:rsidR="00B305D8" w:rsidRDefault="00B305D8" w:rsidP="00B305D8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6535D638" w14:textId="77777777" w:rsidR="00B305D8" w:rsidRDefault="00B305D8" w:rsidP="00B305D8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Seconded by</w:t>
            </w:r>
            <w:proofErr w:type="gramEnd"/>
            <w:r>
              <w:rPr>
                <w:rFonts w:ascii="Calibri" w:eastAsia="Calibri" w:hAnsi="Calibri" w:cs="Calibri"/>
              </w:rPr>
              <w:t xml:space="preserve">: </w:t>
            </w:r>
          </w:p>
          <w:p w14:paraId="5D681AE7" w14:textId="77777777" w:rsidR="00B305D8" w:rsidRDefault="00B305D8" w:rsidP="00B305D8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7DDCF3B8" w14:textId="77777777" w:rsidR="00B305D8" w:rsidRDefault="00B305D8" w:rsidP="00B305D8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207ED7F3" w14:textId="77777777" w:rsidR="00B305D8" w:rsidRDefault="00B305D8" w:rsidP="00B305D8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7E3B704C" w14:textId="5A88E938" w:rsidR="00CE6C15" w:rsidRPr="00C43F32" w:rsidRDefault="00CE6C15" w:rsidP="00B305D8">
            <w:pPr>
              <w:pStyle w:val="ListParagraph"/>
              <w:rPr>
                <w:rFonts w:ascii="Calibri" w:eastAsia="Calibri" w:hAnsi="Calibri" w:cs="Calibri"/>
              </w:rPr>
            </w:pPr>
          </w:p>
        </w:tc>
      </w:tr>
      <w:tr w:rsidR="00B305D8" w14:paraId="5D9EE845" w14:textId="77777777" w:rsidTr="00EE3A5B">
        <w:trPr>
          <w:trHeight w:val="1520"/>
          <w:jc w:val="center"/>
        </w:trPr>
        <w:tc>
          <w:tcPr>
            <w:tcW w:w="4405" w:type="dxa"/>
          </w:tcPr>
          <w:p w14:paraId="698B2A46" w14:textId="635B0807" w:rsidR="00B305D8" w:rsidRDefault="00B305D8" w:rsidP="00B305D8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 xml:space="preserve">School Safety Plan – </w:t>
            </w:r>
            <w:r w:rsidR="00EC4475" w:rsidRPr="00EC4475">
              <w:rPr>
                <w:rFonts w:ascii="Calibri" w:eastAsia="Calibri" w:hAnsi="Calibri" w:cs="Calibri"/>
                <w:i/>
                <w:iCs/>
              </w:rPr>
              <w:t>Action Item</w:t>
            </w:r>
          </w:p>
        </w:tc>
        <w:tc>
          <w:tcPr>
            <w:tcW w:w="6210" w:type="dxa"/>
          </w:tcPr>
          <w:p w14:paraId="34BF68D7" w14:textId="77777777" w:rsidR="00EC4475" w:rsidRDefault="00EC4475" w:rsidP="00EC447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2E25D839" w14:textId="77777777" w:rsidR="00EC4475" w:rsidRDefault="00EC4475" w:rsidP="00EC447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Seconded by</w:t>
            </w:r>
            <w:proofErr w:type="gramEnd"/>
            <w:r>
              <w:rPr>
                <w:rFonts w:ascii="Calibri" w:eastAsia="Calibri" w:hAnsi="Calibri" w:cs="Calibri"/>
              </w:rPr>
              <w:t xml:space="preserve">: </w:t>
            </w:r>
          </w:p>
          <w:p w14:paraId="7CE4CD8F" w14:textId="77777777" w:rsidR="00EC4475" w:rsidRDefault="00EC4475" w:rsidP="00EC4475">
            <w:pPr>
              <w:numPr>
                <w:ilvl w:val="1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70AED265" w14:textId="77777777" w:rsidR="00EC4475" w:rsidRDefault="00EC4475" w:rsidP="00EC4475">
            <w:pPr>
              <w:numPr>
                <w:ilvl w:val="1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7DCA58CF" w14:textId="77777777" w:rsidR="00EC4475" w:rsidRDefault="00EC4475" w:rsidP="00EC4475">
            <w:pPr>
              <w:numPr>
                <w:ilvl w:val="1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AE1A5B6" w14:textId="77777777" w:rsidR="00B305D8" w:rsidRDefault="00B305D8" w:rsidP="00B305D8">
            <w:pP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1DC30795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65B03B2F" w14:textId="77777777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34DB76AE" w14:textId="3203A6A9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264CDAC" w14:textId="77777777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420F5090" w14:textId="0E86B6EB" w:rsidR="00B305D8" w:rsidRPr="00B305D8" w:rsidRDefault="00B305D8" w:rsidP="00EC4475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0927AEE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65612E80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_____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0518629E" w:rsidR="00583620" w:rsidRPr="0025064F" w:rsidRDefault="00C43F32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Next Meeting is </w:t>
      </w:r>
      <w:r w:rsidR="00EC4475">
        <w:rPr>
          <w:rFonts w:ascii="Avenir Book" w:hAnsi="Avenir Book"/>
        </w:rPr>
        <w:t>Nov. 12</w:t>
      </w:r>
      <w:r>
        <w:rPr>
          <w:rFonts w:ascii="Avenir Book" w:hAnsi="Avenir Book"/>
        </w:rPr>
        <w:t xml:space="preserve"> in</w:t>
      </w:r>
      <w:r w:rsidR="00872F78">
        <w:rPr>
          <w:rFonts w:ascii="Avenir Book" w:hAnsi="Avenir Book"/>
        </w:rPr>
        <w:t xml:space="preserve"> Conference Room</w:t>
      </w:r>
      <w:r>
        <w:rPr>
          <w:rFonts w:ascii="Avenir Book" w:hAnsi="Avenir Book"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1829D" w14:textId="77777777" w:rsidR="00851809" w:rsidRDefault="00851809" w:rsidP="00E022ED">
      <w:r>
        <w:separator/>
      </w:r>
    </w:p>
  </w:endnote>
  <w:endnote w:type="continuationSeparator" w:id="0">
    <w:p w14:paraId="68C254EF" w14:textId="77777777" w:rsidR="00851809" w:rsidRDefault="00851809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57949" w14:textId="77777777" w:rsidR="00851809" w:rsidRDefault="00851809" w:rsidP="00E022ED">
      <w:r>
        <w:separator/>
      </w:r>
    </w:p>
  </w:footnote>
  <w:footnote w:type="continuationSeparator" w:id="0">
    <w:p w14:paraId="42A80EC3" w14:textId="77777777" w:rsidR="00851809" w:rsidRDefault="00851809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23156432" w14:textId="4D9087D9" w:rsidR="00872F78" w:rsidRPr="0025064F" w:rsidRDefault="00EC4475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>
      <w:rPr>
        <w:rFonts w:ascii="Avenir Book" w:hAnsi="Avenir Book"/>
        <w:b/>
        <w:sz w:val="28"/>
        <w:szCs w:val="28"/>
      </w:rPr>
      <w:t>Oct. 8</w:t>
    </w:r>
    <w:r w:rsidR="00872F78">
      <w:rPr>
        <w:rFonts w:ascii="Avenir Book" w:hAnsi="Avenir Book"/>
        <w:b/>
        <w:sz w:val="28"/>
        <w:szCs w:val="28"/>
      </w:rPr>
      <w:t>, 202</w:t>
    </w:r>
    <w:r w:rsidR="00B305D8">
      <w:rPr>
        <w:rFonts w:ascii="Avenir Book" w:hAnsi="Avenir Book"/>
        <w:b/>
        <w:sz w:val="28"/>
        <w:szCs w:val="28"/>
      </w:rPr>
      <w:t>5</w:t>
    </w:r>
  </w:p>
  <w:p w14:paraId="202C980E" w14:textId="23C73039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4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36"/>
  </w:num>
  <w:num w:numId="8" w16cid:durableId="1933581848">
    <w:abstractNumId w:val="38"/>
  </w:num>
  <w:num w:numId="9" w16cid:durableId="1727751801">
    <w:abstractNumId w:val="17"/>
  </w:num>
  <w:num w:numId="10" w16cid:durableId="1893884989">
    <w:abstractNumId w:val="23"/>
  </w:num>
  <w:num w:numId="11" w16cid:durableId="1565482313">
    <w:abstractNumId w:val="20"/>
  </w:num>
  <w:num w:numId="12" w16cid:durableId="470757235">
    <w:abstractNumId w:val="6"/>
  </w:num>
  <w:num w:numId="13" w16cid:durableId="808404849">
    <w:abstractNumId w:val="37"/>
  </w:num>
  <w:num w:numId="14" w16cid:durableId="339434932">
    <w:abstractNumId w:val="5"/>
  </w:num>
  <w:num w:numId="15" w16cid:durableId="1515879424">
    <w:abstractNumId w:val="19"/>
  </w:num>
  <w:num w:numId="16" w16cid:durableId="510029050">
    <w:abstractNumId w:val="39"/>
  </w:num>
  <w:num w:numId="17" w16cid:durableId="1935287426">
    <w:abstractNumId w:val="15"/>
  </w:num>
  <w:num w:numId="18" w16cid:durableId="773745456">
    <w:abstractNumId w:val="21"/>
  </w:num>
  <w:num w:numId="19" w16cid:durableId="281960851">
    <w:abstractNumId w:val="11"/>
  </w:num>
  <w:num w:numId="20" w16cid:durableId="171383265">
    <w:abstractNumId w:val="31"/>
  </w:num>
  <w:num w:numId="21" w16cid:durableId="483935398">
    <w:abstractNumId w:val="13"/>
  </w:num>
  <w:num w:numId="22" w16cid:durableId="869873867">
    <w:abstractNumId w:val="29"/>
  </w:num>
  <w:num w:numId="23" w16cid:durableId="1681273979">
    <w:abstractNumId w:val="28"/>
  </w:num>
  <w:num w:numId="24" w16cid:durableId="1052273009">
    <w:abstractNumId w:val="18"/>
  </w:num>
  <w:num w:numId="25" w16cid:durableId="1273131061">
    <w:abstractNumId w:val="35"/>
  </w:num>
  <w:num w:numId="26" w16cid:durableId="1532721454">
    <w:abstractNumId w:val="22"/>
  </w:num>
  <w:num w:numId="27" w16cid:durableId="1914926850">
    <w:abstractNumId w:val="24"/>
  </w:num>
  <w:num w:numId="28" w16cid:durableId="192572368">
    <w:abstractNumId w:val="0"/>
  </w:num>
  <w:num w:numId="29" w16cid:durableId="2030718393">
    <w:abstractNumId w:val="30"/>
  </w:num>
  <w:num w:numId="30" w16cid:durableId="1147671381">
    <w:abstractNumId w:val="32"/>
  </w:num>
  <w:num w:numId="31" w16cid:durableId="1439132050">
    <w:abstractNumId w:val="16"/>
  </w:num>
  <w:num w:numId="32" w16cid:durableId="1908110194">
    <w:abstractNumId w:val="33"/>
  </w:num>
  <w:num w:numId="33" w16cid:durableId="618805777">
    <w:abstractNumId w:val="25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7"/>
  </w:num>
  <w:num w:numId="39" w16cid:durableId="1942106330">
    <w:abstractNumId w:val="26"/>
  </w:num>
  <w:num w:numId="40" w16cid:durableId="12683186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528AB"/>
    <w:rsid w:val="00062EE4"/>
    <w:rsid w:val="00087DDF"/>
    <w:rsid w:val="00094DB3"/>
    <w:rsid w:val="000A0D94"/>
    <w:rsid w:val="000A301E"/>
    <w:rsid w:val="000A64CE"/>
    <w:rsid w:val="000B20BC"/>
    <w:rsid w:val="000D0268"/>
    <w:rsid w:val="000E2050"/>
    <w:rsid w:val="000E39F8"/>
    <w:rsid w:val="0012017C"/>
    <w:rsid w:val="00127854"/>
    <w:rsid w:val="00130AB1"/>
    <w:rsid w:val="00187935"/>
    <w:rsid w:val="001A4A11"/>
    <w:rsid w:val="001C09B3"/>
    <w:rsid w:val="001C285F"/>
    <w:rsid w:val="001D30CA"/>
    <w:rsid w:val="001F6447"/>
    <w:rsid w:val="00233185"/>
    <w:rsid w:val="0025064F"/>
    <w:rsid w:val="00256DFB"/>
    <w:rsid w:val="0028186E"/>
    <w:rsid w:val="00282BEC"/>
    <w:rsid w:val="002B003A"/>
    <w:rsid w:val="002B0FB9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E3"/>
    <w:rsid w:val="00394CEF"/>
    <w:rsid w:val="0039579D"/>
    <w:rsid w:val="003A41A3"/>
    <w:rsid w:val="003B0DD6"/>
    <w:rsid w:val="003D0C22"/>
    <w:rsid w:val="003D7A98"/>
    <w:rsid w:val="003F6EB8"/>
    <w:rsid w:val="00401FA6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900F4"/>
    <w:rsid w:val="005B5338"/>
    <w:rsid w:val="005C5F35"/>
    <w:rsid w:val="005C71A5"/>
    <w:rsid w:val="005E0161"/>
    <w:rsid w:val="005F4725"/>
    <w:rsid w:val="00612360"/>
    <w:rsid w:val="006233B4"/>
    <w:rsid w:val="00644DB7"/>
    <w:rsid w:val="0066387A"/>
    <w:rsid w:val="0067106F"/>
    <w:rsid w:val="00695CC8"/>
    <w:rsid w:val="00697496"/>
    <w:rsid w:val="006A50CC"/>
    <w:rsid w:val="006D7FF1"/>
    <w:rsid w:val="006E5520"/>
    <w:rsid w:val="006E5B01"/>
    <w:rsid w:val="007058A9"/>
    <w:rsid w:val="0070702C"/>
    <w:rsid w:val="00714428"/>
    <w:rsid w:val="00715717"/>
    <w:rsid w:val="00740B29"/>
    <w:rsid w:val="007438AC"/>
    <w:rsid w:val="007446E0"/>
    <w:rsid w:val="00746E98"/>
    <w:rsid w:val="00755A2A"/>
    <w:rsid w:val="0077278E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3A8A"/>
    <w:rsid w:val="008059D9"/>
    <w:rsid w:val="00807695"/>
    <w:rsid w:val="008118E4"/>
    <w:rsid w:val="00831CA4"/>
    <w:rsid w:val="00833BC4"/>
    <w:rsid w:val="0083526D"/>
    <w:rsid w:val="00851809"/>
    <w:rsid w:val="00854EC8"/>
    <w:rsid w:val="00872F78"/>
    <w:rsid w:val="00887A55"/>
    <w:rsid w:val="0089014C"/>
    <w:rsid w:val="00893D47"/>
    <w:rsid w:val="00894B8E"/>
    <w:rsid w:val="008B1A5E"/>
    <w:rsid w:val="008B4424"/>
    <w:rsid w:val="008C338E"/>
    <w:rsid w:val="008E1F97"/>
    <w:rsid w:val="008E5FE9"/>
    <w:rsid w:val="008F2184"/>
    <w:rsid w:val="00940152"/>
    <w:rsid w:val="00956DC6"/>
    <w:rsid w:val="00975207"/>
    <w:rsid w:val="009752CF"/>
    <w:rsid w:val="009A235B"/>
    <w:rsid w:val="009E5746"/>
    <w:rsid w:val="009F2C2F"/>
    <w:rsid w:val="009F71FF"/>
    <w:rsid w:val="00A32D79"/>
    <w:rsid w:val="00A7119B"/>
    <w:rsid w:val="00A86587"/>
    <w:rsid w:val="00AB7319"/>
    <w:rsid w:val="00AC00A7"/>
    <w:rsid w:val="00AC0D2E"/>
    <w:rsid w:val="00AF2058"/>
    <w:rsid w:val="00AF7AFE"/>
    <w:rsid w:val="00B0391A"/>
    <w:rsid w:val="00B17992"/>
    <w:rsid w:val="00B305D8"/>
    <w:rsid w:val="00B30D13"/>
    <w:rsid w:val="00B42D57"/>
    <w:rsid w:val="00B4390A"/>
    <w:rsid w:val="00B52626"/>
    <w:rsid w:val="00B7510B"/>
    <w:rsid w:val="00B765D9"/>
    <w:rsid w:val="00BB321D"/>
    <w:rsid w:val="00BB71DC"/>
    <w:rsid w:val="00BC2DBE"/>
    <w:rsid w:val="00BD45B4"/>
    <w:rsid w:val="00BE1ED0"/>
    <w:rsid w:val="00BE5FA8"/>
    <w:rsid w:val="00C0509F"/>
    <w:rsid w:val="00C41E37"/>
    <w:rsid w:val="00C43F32"/>
    <w:rsid w:val="00C45A30"/>
    <w:rsid w:val="00C466BB"/>
    <w:rsid w:val="00C52FA4"/>
    <w:rsid w:val="00C83C95"/>
    <w:rsid w:val="00CA5053"/>
    <w:rsid w:val="00CE6C15"/>
    <w:rsid w:val="00CF056C"/>
    <w:rsid w:val="00CF0CF3"/>
    <w:rsid w:val="00CF36EE"/>
    <w:rsid w:val="00D1458B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70799"/>
    <w:rsid w:val="00E877B2"/>
    <w:rsid w:val="00E96695"/>
    <w:rsid w:val="00EA472A"/>
    <w:rsid w:val="00EA7672"/>
    <w:rsid w:val="00EC4475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3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2025-10-06T00:59:00Z</dcterms:created>
  <dcterms:modified xsi:type="dcterms:W3CDTF">2025-10-06T00:59:00Z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