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3F9AA2C2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Bernardo Vasquez (Chairperson)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83FB29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Elkinton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5E4AB105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  <w:i/>
                <w:iCs/>
              </w:rPr>
              <w:t>Pamela Villaver</w:t>
            </w:r>
            <w:r w:rsidR="00583620">
              <w:rPr>
                <w:rFonts w:ascii="Avenir Book" w:hAnsi="Avenir Book"/>
              </w:rPr>
              <w:t xml:space="preserve">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DD70911" w:rsidR="007E5548" w:rsidRPr="0025064F" w:rsidRDefault="005900F4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Sarah Parlin</w:t>
            </w:r>
            <w:r w:rsidR="00583620">
              <w:rPr>
                <w:rFonts w:ascii="Avenir Book" w:hAnsi="Avenir Book"/>
              </w:rPr>
              <w:t xml:space="preserve"> 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Meeting</w:t>
            </w:r>
            <w:proofErr w:type="gramEnd"/>
            <w:r>
              <w:rPr>
                <w:rFonts w:ascii="Calibri" w:eastAsia="Calibri" w:hAnsi="Calibri" w:cs="Calibri"/>
              </w:rPr>
              <w:t xml:space="preserve">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2786704D" w14:textId="56FAA04C" w:rsidR="00C43F32" w:rsidRPr="00872F78" w:rsidRDefault="00B6609E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SPSA</w:t>
            </w:r>
            <w:r w:rsidR="00763FD5">
              <w:rPr>
                <w:rFonts w:ascii="Calibri" w:eastAsia="Calibri" w:hAnsi="Calibri" w:cs="Calibri"/>
                <w:color w:val="000000"/>
              </w:rPr>
              <w:t>/Budget</w:t>
            </w:r>
            <w:r w:rsidR="00872F78">
              <w:rPr>
                <w:rFonts w:ascii="Calibri" w:eastAsia="Calibri" w:hAnsi="Calibri" w:cs="Calibri"/>
                <w:color w:val="000000"/>
              </w:rPr>
              <w:t xml:space="preserve"> – </w:t>
            </w:r>
            <w:r w:rsidR="00FD47B3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872F78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69F3D9BD" w:rsidR="00094DB3" w:rsidRPr="007058A9" w:rsidRDefault="00FD47B3" w:rsidP="00C4563D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Lisa</w:t>
            </w: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2E0E512B" w:rsidR="00C43F32" w:rsidRDefault="00B6609E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Safe School Plan</w:t>
            </w:r>
            <w:r w:rsidR="00872F78">
              <w:rPr>
                <w:rFonts w:ascii="Calibri" w:eastAsia="Calibri" w:hAnsi="Calibri" w:cs="Calibri"/>
              </w:rPr>
              <w:t xml:space="preserve">- </w:t>
            </w:r>
            <w:r w:rsidR="00C43F32">
              <w:rPr>
                <w:rFonts w:ascii="Calibri" w:eastAsia="Calibri" w:hAnsi="Calibri" w:cs="Calibri"/>
              </w:rPr>
              <w:t xml:space="preserve"> </w:t>
            </w:r>
          </w:p>
          <w:p w14:paraId="45850089" w14:textId="01119F28" w:rsidR="00C43F32" w:rsidRPr="00C43F32" w:rsidRDefault="00C4563D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Information</w:t>
            </w:r>
            <w:r w:rsidR="00C43F32" w:rsidRPr="00C43F32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725865" w14:textId="03699AB3" w:rsidR="00C43F32" w:rsidRDefault="00FD47B3" w:rsidP="0079357F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Lisa</w:t>
            </w:r>
          </w:p>
        </w:tc>
      </w:tr>
      <w:tr w:rsidR="00C4563D" w14:paraId="38C09377" w14:textId="77777777" w:rsidTr="00EE3A5B">
        <w:trPr>
          <w:trHeight w:val="1520"/>
          <w:jc w:val="center"/>
        </w:trPr>
        <w:tc>
          <w:tcPr>
            <w:tcW w:w="4405" w:type="dxa"/>
          </w:tcPr>
          <w:p w14:paraId="289C6B1F" w14:textId="67B0D732" w:rsidR="00C4563D" w:rsidRDefault="00C4563D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LCAP Information</w:t>
            </w:r>
          </w:p>
        </w:tc>
        <w:tc>
          <w:tcPr>
            <w:tcW w:w="6210" w:type="dxa"/>
          </w:tcPr>
          <w:p w14:paraId="13C647E3" w14:textId="05F39BB1" w:rsidR="00C4563D" w:rsidRDefault="00FD47B3" w:rsidP="0079357F">
            <w:pPr>
              <w:pStyle w:val="ListParagrap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Lisa</w:t>
            </w: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3BD5763D" w:rsidR="00C43F32" w:rsidRPr="00C43F32" w:rsidRDefault="00C43F32" w:rsidP="00394C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proofErr w:type="gramStart"/>
            <w:r>
              <w:rPr>
                <w:rFonts w:ascii="Calibri" w:eastAsia="Calibri" w:hAnsi="Calibri" w:cs="Calibri"/>
                <w:color w:val="000000"/>
              </w:rPr>
              <w:t>Meeting</w:t>
            </w:r>
            <w:proofErr w:type="gramEnd"/>
            <w:r>
              <w:rPr>
                <w:rFonts w:ascii="Calibri" w:eastAsia="Calibri" w:hAnsi="Calibri" w:cs="Calibri"/>
                <w:color w:val="000000"/>
              </w:rPr>
              <w:t xml:space="preserve">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53E3B687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763FD5">
        <w:rPr>
          <w:rFonts w:ascii="Avenir Book" w:hAnsi="Avenir Book"/>
        </w:rPr>
        <w:t>April 6</w:t>
      </w:r>
      <w:r w:rsidR="00C4563D">
        <w:rPr>
          <w:rFonts w:ascii="Avenir Book" w:hAnsi="Avenir Book"/>
        </w:rPr>
        <w:t xml:space="preserve"> at 4 pm</w:t>
      </w:r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A608B" w14:textId="77777777" w:rsidR="00CE7209" w:rsidRDefault="00CE7209" w:rsidP="00E022ED">
      <w:r>
        <w:separator/>
      </w:r>
    </w:p>
  </w:endnote>
  <w:endnote w:type="continuationSeparator" w:id="0">
    <w:p w14:paraId="32A944B5" w14:textId="77777777" w:rsidR="00CE7209" w:rsidRDefault="00CE7209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CC4CB" w14:textId="77777777" w:rsidR="00CE7209" w:rsidRDefault="00CE7209" w:rsidP="00E022ED">
      <w:r>
        <w:separator/>
      </w:r>
    </w:p>
  </w:footnote>
  <w:footnote w:type="continuationSeparator" w:id="0">
    <w:p w14:paraId="3DD1DC95" w14:textId="77777777" w:rsidR="00CE7209" w:rsidRDefault="00CE7209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33718C8C" w:rsidR="00872F78" w:rsidRPr="0025064F" w:rsidRDefault="00763FD5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Mar. 19</w:t>
    </w:r>
    <w:r w:rsidR="00872F78">
      <w:rPr>
        <w:rFonts w:ascii="Avenir Book" w:hAnsi="Avenir Book"/>
        <w:b/>
        <w:sz w:val="28"/>
        <w:szCs w:val="28"/>
      </w:rPr>
      <w:t>, 202</w:t>
    </w:r>
    <w:r w:rsidR="00C4563D">
      <w:rPr>
        <w:rFonts w:ascii="Avenir Book" w:hAnsi="Avenir Book"/>
        <w:b/>
        <w:sz w:val="28"/>
        <w:szCs w:val="28"/>
      </w:rPr>
      <w:t>5</w:t>
    </w:r>
  </w:p>
  <w:p w14:paraId="202C980E" w14:textId="03FF6558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3D2B"/>
    <w:rsid w:val="00127854"/>
    <w:rsid w:val="00130AB1"/>
    <w:rsid w:val="00187935"/>
    <w:rsid w:val="001A4A11"/>
    <w:rsid w:val="001B646D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6F01D3"/>
    <w:rsid w:val="006F5518"/>
    <w:rsid w:val="007003CF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63FD5"/>
    <w:rsid w:val="0077278E"/>
    <w:rsid w:val="00773A27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03A6"/>
    <w:rsid w:val="008059D9"/>
    <w:rsid w:val="00807695"/>
    <w:rsid w:val="008118E4"/>
    <w:rsid w:val="00831CA4"/>
    <w:rsid w:val="00833BC4"/>
    <w:rsid w:val="0083526D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56DC6"/>
    <w:rsid w:val="00975207"/>
    <w:rsid w:val="009752CF"/>
    <w:rsid w:val="009A235B"/>
    <w:rsid w:val="009E5746"/>
    <w:rsid w:val="009F2C2F"/>
    <w:rsid w:val="009F71FF"/>
    <w:rsid w:val="00A06F30"/>
    <w:rsid w:val="00A32D79"/>
    <w:rsid w:val="00A7119B"/>
    <w:rsid w:val="00A86587"/>
    <w:rsid w:val="00AB7319"/>
    <w:rsid w:val="00AC00A7"/>
    <w:rsid w:val="00AC0836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53237"/>
    <w:rsid w:val="00B6609E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63D"/>
    <w:rsid w:val="00C45A30"/>
    <w:rsid w:val="00C466BB"/>
    <w:rsid w:val="00C52FA4"/>
    <w:rsid w:val="00C83C95"/>
    <w:rsid w:val="00CA5053"/>
    <w:rsid w:val="00CE6C15"/>
    <w:rsid w:val="00CE7209"/>
    <w:rsid w:val="00CF056C"/>
    <w:rsid w:val="00CF0CF3"/>
    <w:rsid w:val="00CF15B4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D47B3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2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2025-03-16T20:11:00Z</dcterms:created>
  <dcterms:modified xsi:type="dcterms:W3CDTF">2025-03-16T20:11:00Z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