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3F9AA2C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Bernardo Vasquez (Chairperson)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83FB29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Elkinton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5E4AB105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  <w:i/>
                <w:iCs/>
              </w:rPr>
              <w:t>Pamela Villaver</w:t>
            </w:r>
            <w:r w:rsidR="00583620"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DD70911" w:rsidR="007E5548" w:rsidRPr="0025064F" w:rsidRDefault="005900F4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Sarah Parlin</w:t>
            </w:r>
            <w:r w:rsidR="00583620">
              <w:rPr>
                <w:rFonts w:ascii="Avenir Book" w:hAnsi="Avenir Book"/>
              </w:rPr>
              <w:t xml:space="preserve"> 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2786704D" w14:textId="40BF65BC" w:rsidR="00C43F32" w:rsidRPr="00872F78" w:rsidRDefault="00B6609E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SPSA</w:t>
            </w:r>
            <w:r w:rsidR="00872F78">
              <w:rPr>
                <w:rFonts w:ascii="Calibri" w:eastAsia="Calibri" w:hAnsi="Calibri" w:cs="Calibri"/>
                <w:color w:val="000000"/>
              </w:rPr>
              <w:t xml:space="preserve"> – </w:t>
            </w:r>
            <w:r w:rsidR="00FD47B3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872F7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69F3D9BD" w:rsidR="00094DB3" w:rsidRPr="007058A9" w:rsidRDefault="00FD47B3" w:rsidP="00C4563D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Lisa</w:t>
            </w: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2E0E512B" w:rsidR="00C43F32" w:rsidRDefault="00B6609E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 School Plan</w:t>
            </w:r>
            <w:r w:rsidR="00872F78">
              <w:rPr>
                <w:rFonts w:ascii="Calibri" w:eastAsia="Calibri" w:hAnsi="Calibri" w:cs="Calibri"/>
              </w:rPr>
              <w:t xml:space="preserve">- </w:t>
            </w:r>
            <w:r w:rsidR="00C43F32">
              <w:rPr>
                <w:rFonts w:ascii="Calibri" w:eastAsia="Calibri" w:hAnsi="Calibri" w:cs="Calibri"/>
              </w:rPr>
              <w:t xml:space="preserve"> </w:t>
            </w:r>
          </w:p>
          <w:p w14:paraId="45850089" w14:textId="01119F28" w:rsidR="00C43F32" w:rsidRPr="00C43F32" w:rsidRDefault="00C4563D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Information</w:t>
            </w:r>
            <w:r w:rsidR="00C43F32" w:rsidRPr="00C43F32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725865" w14:textId="03699AB3" w:rsidR="00C43F32" w:rsidRDefault="00FD47B3" w:rsidP="0079357F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Lisa</w:t>
            </w:r>
          </w:p>
        </w:tc>
      </w:tr>
      <w:tr w:rsidR="00C4563D" w14:paraId="38C09377" w14:textId="77777777" w:rsidTr="00EE3A5B">
        <w:trPr>
          <w:trHeight w:val="1520"/>
          <w:jc w:val="center"/>
        </w:trPr>
        <w:tc>
          <w:tcPr>
            <w:tcW w:w="4405" w:type="dxa"/>
          </w:tcPr>
          <w:p w14:paraId="289C6B1F" w14:textId="67B0D732" w:rsidR="00C4563D" w:rsidRDefault="00C4563D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LCAP Information</w:t>
            </w:r>
          </w:p>
        </w:tc>
        <w:tc>
          <w:tcPr>
            <w:tcW w:w="6210" w:type="dxa"/>
          </w:tcPr>
          <w:p w14:paraId="13C647E3" w14:textId="05F39BB1" w:rsidR="00C4563D" w:rsidRDefault="00FD47B3" w:rsidP="0079357F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Lisa</w:t>
            </w: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3BD5763D" w:rsidR="00C43F32" w:rsidRPr="00C43F32" w:rsidRDefault="00C43F32" w:rsidP="00394C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7109073B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773A27">
        <w:rPr>
          <w:rFonts w:ascii="Avenir Book" w:hAnsi="Avenir Book"/>
        </w:rPr>
        <w:t>March 19</w:t>
      </w:r>
      <w:r w:rsidR="00C4563D">
        <w:rPr>
          <w:rFonts w:ascii="Avenir Book" w:hAnsi="Avenir Book"/>
        </w:rPr>
        <w:t xml:space="preserve"> at 4 pm</w:t>
      </w:r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FC48E" w14:textId="77777777" w:rsidR="006F01D3" w:rsidRDefault="006F01D3" w:rsidP="00E022ED">
      <w:r>
        <w:separator/>
      </w:r>
    </w:p>
  </w:endnote>
  <w:endnote w:type="continuationSeparator" w:id="0">
    <w:p w14:paraId="394BC5E3" w14:textId="77777777" w:rsidR="006F01D3" w:rsidRDefault="006F01D3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AA25B" w14:textId="77777777" w:rsidR="006F01D3" w:rsidRDefault="006F01D3" w:rsidP="00E022ED">
      <w:r>
        <w:separator/>
      </w:r>
    </w:p>
  </w:footnote>
  <w:footnote w:type="continuationSeparator" w:id="0">
    <w:p w14:paraId="2496D511" w14:textId="77777777" w:rsidR="006F01D3" w:rsidRDefault="006F01D3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3F5E4641" w:rsidR="00872F78" w:rsidRPr="0025064F" w:rsidRDefault="00FD47B3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Feb. 26</w:t>
    </w:r>
    <w:r w:rsidR="00872F78">
      <w:rPr>
        <w:rFonts w:ascii="Avenir Book" w:hAnsi="Avenir Book"/>
        <w:b/>
        <w:sz w:val="28"/>
        <w:szCs w:val="28"/>
      </w:rPr>
      <w:t>, 202</w:t>
    </w:r>
    <w:r w:rsidR="00C4563D">
      <w:rPr>
        <w:rFonts w:ascii="Avenir Book" w:hAnsi="Avenir Book"/>
        <w:b/>
        <w:sz w:val="28"/>
        <w:szCs w:val="28"/>
      </w:rPr>
      <w:t>5</w:t>
    </w:r>
  </w:p>
  <w:p w14:paraId="202C980E" w14:textId="03FF6558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3D2B"/>
    <w:rsid w:val="00127854"/>
    <w:rsid w:val="00130AB1"/>
    <w:rsid w:val="00187935"/>
    <w:rsid w:val="001A4A11"/>
    <w:rsid w:val="001B646D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6F01D3"/>
    <w:rsid w:val="006F5518"/>
    <w:rsid w:val="007003CF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3A27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03A6"/>
    <w:rsid w:val="008059D9"/>
    <w:rsid w:val="00807695"/>
    <w:rsid w:val="008118E4"/>
    <w:rsid w:val="00831CA4"/>
    <w:rsid w:val="00833BC4"/>
    <w:rsid w:val="0083526D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235B"/>
    <w:rsid w:val="009E5746"/>
    <w:rsid w:val="009F2C2F"/>
    <w:rsid w:val="009F71FF"/>
    <w:rsid w:val="00A06F30"/>
    <w:rsid w:val="00A32D79"/>
    <w:rsid w:val="00A7119B"/>
    <w:rsid w:val="00A86587"/>
    <w:rsid w:val="00AB7319"/>
    <w:rsid w:val="00AC00A7"/>
    <w:rsid w:val="00AC0836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6609E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63D"/>
    <w:rsid w:val="00C45A30"/>
    <w:rsid w:val="00C466BB"/>
    <w:rsid w:val="00C52FA4"/>
    <w:rsid w:val="00C83C95"/>
    <w:rsid w:val="00CA5053"/>
    <w:rsid w:val="00CE6C15"/>
    <w:rsid w:val="00CF056C"/>
    <w:rsid w:val="00CF0CF3"/>
    <w:rsid w:val="00CF15B4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D47B3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4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3</cp:revision>
  <cp:lastPrinted>2024-06-07T21:40:00Z</cp:lastPrinted>
  <dcterms:created xsi:type="dcterms:W3CDTF">2025-02-23T19:31:00Z</dcterms:created>
  <dcterms:modified xsi:type="dcterms:W3CDTF">2025-02-23T19:33:00Z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