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259853B0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580018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="00580018">
              <w:rPr>
                <w:rFonts w:ascii="Avenir Book" w:hAnsi="Avenir Book"/>
              </w:rPr>
              <w:instrText xml:space="preserve"> FORMCHECKBOX </w:instrText>
            </w:r>
            <w:r w:rsidR="00580018">
              <w:rPr>
                <w:rFonts w:ascii="Avenir Book" w:hAnsi="Avenir Book"/>
              </w:rPr>
            </w:r>
            <w:r w:rsidR="00580018">
              <w:rPr>
                <w:rFonts w:ascii="Avenir Book" w:hAnsi="Avenir Book"/>
              </w:rPr>
              <w:fldChar w:fldCharType="separate"/>
            </w:r>
            <w:r w:rsidR="00580018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3D6BFE22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Bernardo Vasquez (Chairperson)</w:t>
            </w:r>
            <w:r w:rsidR="003664FE" w:rsidRPr="0025064F">
              <w:rPr>
                <w:rFonts w:ascii="Avenir Book" w:hAnsi="Avenir Book"/>
              </w:rPr>
              <w:t xml:space="preserve"> </w:t>
            </w:r>
            <w:r w:rsidR="00583620">
              <w:rPr>
                <w:rFonts w:ascii="Avenir Book" w:hAnsi="Avenir Book"/>
              </w:rPr>
              <w:t xml:space="preserve"> </w:t>
            </w:r>
            <w:r w:rsidR="00C40DAD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8"/>
            <w:r w:rsidR="00C40DAD">
              <w:rPr>
                <w:rFonts w:ascii="Avenir Book" w:hAnsi="Avenir Book"/>
              </w:rPr>
              <w:instrText xml:space="preserve"> FORMCHECKBOX </w:instrText>
            </w:r>
            <w:r w:rsidR="00C40DAD">
              <w:rPr>
                <w:rFonts w:ascii="Avenir Book" w:hAnsi="Avenir Book"/>
              </w:rPr>
            </w:r>
            <w:r w:rsidR="00C40DAD">
              <w:rPr>
                <w:rFonts w:ascii="Avenir Book" w:hAnsi="Avenir Book"/>
              </w:rPr>
              <w:fldChar w:fldCharType="separate"/>
            </w:r>
            <w:r w:rsidR="00C40DAD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76B12506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Elkinton</w:t>
            </w:r>
            <w:r w:rsidR="00583620">
              <w:rPr>
                <w:rFonts w:ascii="Avenir Book" w:hAnsi="Avenir Book"/>
              </w:rPr>
              <w:t xml:space="preserve"> </w:t>
            </w:r>
            <w:r w:rsidR="00C40DAD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4"/>
            <w:r w:rsidR="00C40DAD">
              <w:rPr>
                <w:rFonts w:ascii="Avenir Book" w:hAnsi="Avenir Book"/>
              </w:rPr>
              <w:instrText xml:space="preserve"> FORMCHECKBOX </w:instrText>
            </w:r>
            <w:r w:rsidR="00C40DAD">
              <w:rPr>
                <w:rFonts w:ascii="Avenir Book" w:hAnsi="Avenir Book"/>
              </w:rPr>
            </w:r>
            <w:r w:rsidR="00C40DAD">
              <w:rPr>
                <w:rFonts w:ascii="Avenir Book" w:hAnsi="Avenir Book"/>
              </w:rPr>
              <w:fldChar w:fldCharType="separate"/>
            </w:r>
            <w:r w:rsidR="00C40DAD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19C09F7F" w:rsidR="007E5548" w:rsidRPr="0025064F" w:rsidRDefault="00583620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 </w:t>
            </w:r>
            <w:r w:rsidR="00D95575"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58EAA1B0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40DAD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5"/>
            <w:r w:rsidR="00C40DAD">
              <w:rPr>
                <w:rFonts w:ascii="Avenir Book" w:hAnsi="Avenir Book"/>
              </w:rPr>
              <w:instrText xml:space="preserve"> FORMCHECKBOX </w:instrText>
            </w:r>
            <w:r w:rsidR="00C40DAD">
              <w:rPr>
                <w:rFonts w:ascii="Avenir Book" w:hAnsi="Avenir Book"/>
              </w:rPr>
            </w:r>
            <w:r w:rsidR="00C40DAD">
              <w:rPr>
                <w:rFonts w:ascii="Avenir Book" w:hAnsi="Avenir Book"/>
              </w:rPr>
              <w:fldChar w:fldCharType="separate"/>
            </w:r>
            <w:r w:rsidR="00C40DAD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5E4AB105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  <w:i/>
                <w:iCs/>
              </w:rPr>
              <w:t>Pamela Villaver</w:t>
            </w:r>
            <w:r w:rsidR="00583620">
              <w:rPr>
                <w:rFonts w:ascii="Avenir Book" w:hAnsi="Avenir Book"/>
              </w:rPr>
              <w:t xml:space="preserve">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25148CE8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40DAD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6"/>
            <w:r w:rsidR="00C40DAD">
              <w:rPr>
                <w:rFonts w:ascii="Avenir Book" w:hAnsi="Avenir Book"/>
              </w:rPr>
              <w:instrText xml:space="preserve"> FORMCHECKBOX </w:instrText>
            </w:r>
            <w:r w:rsidR="00C40DAD">
              <w:rPr>
                <w:rFonts w:ascii="Avenir Book" w:hAnsi="Avenir Book"/>
              </w:rPr>
            </w:r>
            <w:r w:rsidR="00C40DAD">
              <w:rPr>
                <w:rFonts w:ascii="Avenir Book" w:hAnsi="Avenir Book"/>
              </w:rPr>
              <w:fldChar w:fldCharType="separate"/>
            </w:r>
            <w:r w:rsidR="00C40DAD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010DC76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C40DAD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11"/>
            <w:r w:rsidR="00C40DAD">
              <w:rPr>
                <w:rFonts w:ascii="Avenir Book" w:hAnsi="Avenir Book"/>
              </w:rPr>
              <w:instrText xml:space="preserve"> FORMCHECKBOX </w:instrText>
            </w:r>
            <w:r w:rsidR="00C40DAD">
              <w:rPr>
                <w:rFonts w:ascii="Avenir Book" w:hAnsi="Avenir Book"/>
              </w:rPr>
            </w:r>
            <w:r w:rsidR="00C40DAD">
              <w:rPr>
                <w:rFonts w:ascii="Avenir Book" w:hAnsi="Avenir Book"/>
              </w:rPr>
              <w:fldChar w:fldCharType="separate"/>
            </w:r>
            <w:r w:rsidR="00C40DAD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3BEEC87B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40DAD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8" w:name="Check7"/>
            <w:r w:rsidR="00C40DAD">
              <w:rPr>
                <w:rFonts w:ascii="Avenir Book" w:hAnsi="Avenir Book"/>
              </w:rPr>
              <w:instrText xml:space="preserve"> FORMCHECKBOX </w:instrText>
            </w:r>
            <w:r w:rsidR="00C40DAD">
              <w:rPr>
                <w:rFonts w:ascii="Avenir Book" w:hAnsi="Avenir Book"/>
              </w:rPr>
            </w:r>
            <w:r w:rsidR="00C40DAD">
              <w:rPr>
                <w:rFonts w:ascii="Avenir Book" w:hAnsi="Avenir Book"/>
              </w:rPr>
              <w:fldChar w:fldCharType="separate"/>
            </w:r>
            <w:r w:rsidR="00C40DAD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652D8D36" w:rsidR="007E5548" w:rsidRPr="0025064F" w:rsidRDefault="005900F4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Sarah Parlin</w:t>
            </w:r>
            <w:r w:rsidR="00583620">
              <w:rPr>
                <w:rFonts w:ascii="Avenir Book" w:hAnsi="Avenir Book"/>
              </w:rPr>
              <w:t xml:space="preserve">  </w:t>
            </w:r>
            <w:r w:rsidR="00C40DAD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C40DAD">
              <w:rPr>
                <w:rFonts w:ascii="Avenir Book" w:hAnsi="Avenir Book"/>
              </w:rPr>
              <w:instrText xml:space="preserve"> FORMCHECKBOX </w:instrText>
            </w:r>
            <w:r w:rsidR="00C40DAD">
              <w:rPr>
                <w:rFonts w:ascii="Avenir Book" w:hAnsi="Avenir Book"/>
              </w:rPr>
            </w:r>
            <w:r w:rsidR="00C40DAD">
              <w:rPr>
                <w:rFonts w:ascii="Avenir Book" w:hAnsi="Avenir Book"/>
              </w:rPr>
              <w:fldChar w:fldCharType="separate"/>
            </w:r>
            <w:r w:rsidR="00C40DAD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14C5463A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</w:t>
            </w:r>
            <w:r w:rsidR="00C02FF6">
              <w:rPr>
                <w:rFonts w:ascii="Calibri" w:eastAsia="Calibri" w:hAnsi="Calibri" w:cs="Calibri"/>
              </w:rPr>
              <w:t>4:32</w:t>
            </w:r>
            <w:r w:rsidR="00C83C95">
              <w:rPr>
                <w:rFonts w:ascii="Calibri" w:eastAsia="Calibri" w:hAnsi="Calibri" w:cs="Calibri"/>
              </w:rPr>
              <w:t>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2F289AFA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r w:rsidR="00C02FF6">
              <w:rPr>
                <w:rFonts w:ascii="Calibri" w:eastAsia="Calibri" w:hAnsi="Calibri" w:cs="Calibri"/>
              </w:rPr>
              <w:t>Elkinton</w:t>
            </w:r>
          </w:p>
          <w:p w14:paraId="01E0BCD6" w14:textId="5105DF2E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  <w:r w:rsidR="00C02FF6">
              <w:rPr>
                <w:rFonts w:ascii="Calibri" w:eastAsia="Calibri" w:hAnsi="Calibri" w:cs="Calibri"/>
              </w:rPr>
              <w:t>Parlin</w:t>
            </w:r>
          </w:p>
          <w:p w14:paraId="25B91604" w14:textId="78A3EF7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D1ECDC8" w14:textId="32EE6F57" w:rsidR="00C02FF6" w:rsidRDefault="00C02FF6" w:rsidP="00C02FF6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Change to #7 to an Information Item from an Action Item</w:t>
            </w:r>
          </w:p>
          <w:p w14:paraId="1A5ACB6C" w14:textId="23C15163" w:rsidR="00C02FF6" w:rsidRDefault="00C02FF6" w:rsidP="00C02FF6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Motioned by: Wiseman</w:t>
            </w:r>
          </w:p>
          <w:p w14:paraId="283AB917" w14:textId="4CCD4356" w:rsidR="00C02FF6" w:rsidRDefault="00C02FF6" w:rsidP="00C02FF6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Seconded by: Wong</w:t>
            </w:r>
          </w:p>
          <w:p w14:paraId="6FDB6C70" w14:textId="77777777" w:rsidR="00C02FF6" w:rsidRDefault="00C02FF6" w:rsidP="00C02FF6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FDBF0A9" w14:textId="77777777" w:rsidR="00C02FF6" w:rsidRDefault="00C02FF6" w:rsidP="00C02FF6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43AC537E" w14:textId="77777777" w:rsidR="00C02FF6" w:rsidRDefault="00C02FF6" w:rsidP="00C02FF6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CF8B7C9" w14:textId="77777777" w:rsidR="00C02FF6" w:rsidRDefault="00C02FF6" w:rsidP="00C02FF6">
            <w:pPr>
              <w:ind w:left="360"/>
              <w:rPr>
                <w:rFonts w:ascii="Calibri" w:eastAsia="Calibri" w:hAnsi="Calibri" w:cs="Calibri"/>
              </w:rPr>
            </w:pP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70D7FB2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r w:rsidR="00C02FF6">
              <w:rPr>
                <w:rFonts w:ascii="Calibri" w:eastAsia="Calibri" w:hAnsi="Calibri" w:cs="Calibri"/>
              </w:rPr>
              <w:t>Parlin</w:t>
            </w:r>
          </w:p>
          <w:p w14:paraId="4389BB20" w14:textId="556CA6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  <w:r w:rsidR="00C02FF6">
              <w:rPr>
                <w:rFonts w:ascii="Calibri" w:eastAsia="Calibri" w:hAnsi="Calibri" w:cs="Calibri"/>
              </w:rPr>
              <w:t>Elkinton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2786704D" w14:textId="68363710" w:rsidR="00C43F32" w:rsidRPr="00872F78" w:rsidRDefault="00872F78" w:rsidP="00872F78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Budget – </w:t>
            </w:r>
            <w:r w:rsidRPr="00872F78">
              <w:rPr>
                <w:rFonts w:ascii="Calibri" w:eastAsia="Calibri" w:hAnsi="Calibri" w:cs="Calibri"/>
                <w:i/>
                <w:iCs/>
                <w:color w:val="000000"/>
              </w:rPr>
              <w:t>Informatio</w:t>
            </w:r>
            <w:r>
              <w:rPr>
                <w:rFonts w:ascii="Calibri" w:eastAsia="Calibri" w:hAnsi="Calibri" w:cs="Calibri"/>
                <w:i/>
                <w:iCs/>
                <w:color w:val="000000"/>
              </w:rPr>
              <w:t>n Item</w:t>
            </w:r>
          </w:p>
          <w:p w14:paraId="37B1A532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  <w:p w14:paraId="351B3D04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36690CD" w14:textId="77777777" w:rsidR="00094DB3" w:rsidRDefault="00C02FF6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Mrs. Lines discussed the allocation of budget for this year. She was able to get a delineated outline of what our school site budget is this year. </w:t>
            </w:r>
          </w:p>
          <w:p w14:paraId="582F33CE" w14:textId="77777777" w:rsidR="00C02FF6" w:rsidRDefault="00C02FF6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>This year’s total budget along with carryover is $317,441. We need to focus on how to use this money with intention for our families.</w:t>
            </w:r>
          </w:p>
          <w:p w14:paraId="14A13ACD" w14:textId="77777777" w:rsidR="00C02FF6" w:rsidRDefault="00C02FF6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Examples: Literacy Night, Habit Night, </w:t>
            </w:r>
            <w:proofErr w:type="spellStart"/>
            <w:r>
              <w:rPr>
                <w:rFonts w:ascii="Calibri" w:eastAsia="Calibri" w:hAnsi="Calibri" w:cs="Calibri"/>
                <w:color w:val="000000"/>
              </w:rPr>
              <w:t>WishWell</w:t>
            </w:r>
            <w:proofErr w:type="spellEnd"/>
            <w:r>
              <w:rPr>
                <w:rFonts w:ascii="Calibri" w:eastAsia="Calibri" w:hAnsi="Calibri" w:cs="Calibri"/>
                <w:color w:val="000000"/>
              </w:rPr>
              <w:t xml:space="preserve"> foundation presentation.</w:t>
            </w:r>
          </w:p>
          <w:p w14:paraId="1D858616" w14:textId="77777777" w:rsidR="00733B31" w:rsidRDefault="00C02FF6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Suggestions: </w:t>
            </w:r>
          </w:p>
          <w:p w14:paraId="768A40C4" w14:textId="77777777" w:rsidR="00C02FF6" w:rsidRDefault="00733B31" w:rsidP="00733B31">
            <w:pPr>
              <w:pStyle w:val="ListParagraph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Nutrition Night for meal planning with a kit for examples. Think about how to incorporate the Habits as well as the Food Bank.</w:t>
            </w:r>
          </w:p>
          <w:p w14:paraId="0D1896EB" w14:textId="77777777" w:rsidR="00733B31" w:rsidRDefault="00733B31" w:rsidP="00733B31">
            <w:pPr>
              <w:pStyle w:val="ListParagraph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How to manage screen time and social media</w:t>
            </w:r>
          </w:p>
          <w:p w14:paraId="28D504BA" w14:textId="77777777" w:rsidR="00733B31" w:rsidRDefault="00733B31" w:rsidP="00733B31">
            <w:pPr>
              <w:pStyle w:val="ListParagraph"/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Program suggested by Lyta</w:t>
            </w:r>
          </w:p>
          <w:p w14:paraId="24F08898" w14:textId="77777777" w:rsidR="00733B31" w:rsidRDefault="00733B31" w:rsidP="00733B31">
            <w:pPr>
              <w:pStyle w:val="ListParagraph"/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Nearpod/Flocabulary and Sub Release was approved in LCAP</w:t>
            </w:r>
          </w:p>
          <w:p w14:paraId="4BD41C7B" w14:textId="77777777" w:rsidR="00733B31" w:rsidRDefault="00733B31" w:rsidP="00733B31">
            <w:pPr>
              <w:pStyle w:val="ListParagraph"/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Totals leftover: LCAP- $33,026</w:t>
            </w:r>
          </w:p>
          <w:p w14:paraId="264A19BB" w14:textId="77777777" w:rsidR="007A6234" w:rsidRDefault="00733B31" w:rsidP="007A623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                           Title I: $70,114</w:t>
            </w:r>
          </w:p>
          <w:p w14:paraId="2D2F41E3" w14:textId="0DD4B97B" w:rsidR="007A6234" w:rsidRDefault="007A6234" w:rsidP="007A6234">
            <w:pPr>
              <w:pStyle w:val="ListParagraph"/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7A6234">
              <w:rPr>
                <w:rFonts w:ascii="Calibri" w:eastAsia="Calibri" w:hAnsi="Calibri" w:cs="Calibri"/>
                <w:color w:val="000000"/>
              </w:rPr>
              <w:t>LCAP Wishlist:</w:t>
            </w:r>
          </w:p>
          <w:p w14:paraId="42414F1A" w14:textId="01A7E7E6" w:rsidR="007A6234" w:rsidRDefault="007A6234" w:rsidP="007A623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- </w:t>
            </w:r>
            <w:proofErr w:type="spellStart"/>
            <w:r>
              <w:rPr>
                <w:rFonts w:ascii="Calibri" w:eastAsia="Calibri" w:hAnsi="Calibri" w:cs="Calibri"/>
                <w:color w:val="000000"/>
              </w:rPr>
              <w:t>SeeSaw</w:t>
            </w:r>
            <w:proofErr w:type="spellEnd"/>
          </w:p>
          <w:p w14:paraId="145440B7" w14:textId="188A3732" w:rsidR="007A6234" w:rsidRPr="00566452" w:rsidRDefault="00566452" w:rsidP="00566452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- Designated ELD Curriculum</w:t>
            </w:r>
          </w:p>
          <w:p w14:paraId="66F7ACC9" w14:textId="7276B0BC" w:rsidR="007A6234" w:rsidRDefault="007A6234" w:rsidP="007A6234">
            <w:pPr>
              <w:pStyle w:val="ListParagraph"/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Title I Wishlist:</w:t>
            </w:r>
          </w:p>
          <w:p w14:paraId="589826A9" w14:textId="2FCE888F" w:rsidR="007A6234" w:rsidRDefault="007A6234" w:rsidP="007A623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- Inner Explorer</w:t>
            </w:r>
          </w:p>
          <w:p w14:paraId="62F6A3B5" w14:textId="6078DD64" w:rsidR="007A6234" w:rsidRPr="007A6234" w:rsidRDefault="007A6234" w:rsidP="007A623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- </w:t>
            </w:r>
            <w:r w:rsidRPr="007A6234">
              <w:rPr>
                <w:rFonts w:ascii="Calibri" w:eastAsia="Calibri" w:hAnsi="Calibri" w:cs="Calibri"/>
                <w:color w:val="000000"/>
              </w:rPr>
              <w:t>Release Days in Title I will be used for Passion Teams</w:t>
            </w:r>
          </w:p>
          <w:p w14:paraId="4CDAF378" w14:textId="77777777" w:rsidR="007A6234" w:rsidRDefault="007A6234" w:rsidP="007A623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- Mobile Steam Cart</w:t>
            </w:r>
          </w:p>
          <w:p w14:paraId="280285BF" w14:textId="77777777" w:rsidR="00566452" w:rsidRDefault="00566452" w:rsidP="00566452">
            <w:pPr>
              <w:pStyle w:val="ListParagraph"/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66452">
              <w:rPr>
                <w:rFonts w:ascii="Calibri" w:eastAsia="Calibri" w:hAnsi="Calibri" w:cs="Calibri"/>
                <w:color w:val="000000"/>
              </w:rPr>
              <w:t xml:space="preserve">Strategic about how to use LCAP and Title </w:t>
            </w:r>
            <w:r>
              <w:rPr>
                <w:rFonts w:ascii="Calibri" w:eastAsia="Calibri" w:hAnsi="Calibri" w:cs="Calibri"/>
                <w:color w:val="000000"/>
              </w:rPr>
              <w:t>I:</w:t>
            </w:r>
          </w:p>
          <w:p w14:paraId="4A2AE1DC" w14:textId="6D7DD6CB" w:rsidR="00566452" w:rsidRDefault="00566452" w:rsidP="00566452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- ELIA Position </w:t>
            </w:r>
          </w:p>
          <w:p w14:paraId="159D61E7" w14:textId="77777777" w:rsidR="00566452" w:rsidRDefault="00566452" w:rsidP="00566452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- Counselor Position (Pay ½ time including their benefits) </w:t>
            </w:r>
          </w:p>
          <w:p w14:paraId="342A1403" w14:textId="7D0248AF" w:rsidR="005C1028" w:rsidRPr="005C1028" w:rsidRDefault="005C1028" w:rsidP="005C1028">
            <w:pPr>
              <w:pStyle w:val="ListParagraph"/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5C1028">
              <w:rPr>
                <w:rFonts w:ascii="Calibri" w:eastAsia="Calibri" w:hAnsi="Calibri" w:cs="Calibri"/>
                <w:color w:val="000000"/>
              </w:rPr>
              <w:t>Teacher Suggestions:</w:t>
            </w:r>
          </w:p>
          <w:p w14:paraId="0B830112" w14:textId="6CBF28DA" w:rsidR="005C1028" w:rsidRPr="005C1028" w:rsidRDefault="005C1028" w:rsidP="005C102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- </w:t>
            </w:r>
            <w:r w:rsidRPr="005C1028">
              <w:rPr>
                <w:rFonts w:ascii="Calibri" w:eastAsia="Calibri" w:hAnsi="Calibri" w:cs="Calibri"/>
                <w:color w:val="000000"/>
              </w:rPr>
              <w:t>Could we have a possibility of a part time IMPACT teacher? Would that mean that we had no control of who could take the position?</w:t>
            </w:r>
          </w:p>
          <w:p w14:paraId="1D1888CD" w14:textId="1A0A6087" w:rsidR="005C1028" w:rsidRPr="005C1028" w:rsidRDefault="005C1028" w:rsidP="005C102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- </w:t>
            </w:r>
            <w:r w:rsidRPr="005C1028">
              <w:rPr>
                <w:rFonts w:ascii="Calibri" w:eastAsia="Calibri" w:hAnsi="Calibri" w:cs="Calibri"/>
                <w:color w:val="000000"/>
              </w:rPr>
              <w:t>Allocate money for teachers for PE supplies</w:t>
            </w:r>
          </w:p>
          <w:p w14:paraId="710091B9" w14:textId="566FDC89" w:rsidR="00566452" w:rsidRPr="00566452" w:rsidRDefault="00566452" w:rsidP="00566452">
            <w:pPr>
              <w:pStyle w:val="ListParagraph"/>
              <w:numPr>
                <w:ilvl w:val="0"/>
                <w:numId w:val="4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Please think of more suggestions </w:t>
            </w: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148B14E7" w14:textId="77777777" w:rsidR="00872F78" w:rsidRDefault="00872F78" w:rsidP="00872F78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 xml:space="preserve">Parent and Family Engagement Policy </w:t>
            </w:r>
          </w:p>
          <w:p w14:paraId="1E13F219" w14:textId="1BC6224B" w:rsidR="00872F78" w:rsidRPr="00872F78" w:rsidRDefault="00872F78" w:rsidP="00872F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</w:rPr>
              <w:t>Information Item</w:t>
            </w:r>
          </w:p>
        </w:tc>
        <w:tc>
          <w:tcPr>
            <w:tcW w:w="6210" w:type="dxa"/>
          </w:tcPr>
          <w:p w14:paraId="7E3B704C" w14:textId="2FD61035" w:rsidR="00CE6C15" w:rsidRPr="00C43F32" w:rsidRDefault="005C1028" w:rsidP="00C43F32">
            <w:pPr>
              <w:pStyle w:val="ListParagraph"/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Please review and give any feedback during our next meeting in October.</w:t>
            </w:r>
          </w:p>
        </w:tc>
      </w:tr>
      <w:tr w:rsidR="00C43F32" w14:paraId="2FB5DF41" w14:textId="77777777" w:rsidTr="00EE3A5B">
        <w:trPr>
          <w:trHeight w:val="1520"/>
          <w:jc w:val="center"/>
        </w:trPr>
        <w:tc>
          <w:tcPr>
            <w:tcW w:w="4405" w:type="dxa"/>
          </w:tcPr>
          <w:p w14:paraId="65F4DDA0" w14:textId="3319E6BF" w:rsidR="00C43F32" w:rsidRDefault="00872F78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SPSA - </w:t>
            </w:r>
            <w:r w:rsidR="00C43F32">
              <w:rPr>
                <w:rFonts w:ascii="Calibri" w:eastAsia="Calibri" w:hAnsi="Calibri" w:cs="Calibri"/>
              </w:rPr>
              <w:t xml:space="preserve"> </w:t>
            </w:r>
          </w:p>
          <w:p w14:paraId="45850089" w14:textId="2CE3D7AB" w:rsidR="00C43F32" w:rsidRPr="00C43F32" w:rsidRDefault="00872F78" w:rsidP="00C43F32">
            <w:pPr>
              <w:ind w:left="360"/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Action</w:t>
            </w:r>
            <w:r w:rsidR="00C43F32" w:rsidRPr="00C43F32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</w:tc>
        <w:tc>
          <w:tcPr>
            <w:tcW w:w="6210" w:type="dxa"/>
          </w:tcPr>
          <w:p w14:paraId="1A725865" w14:textId="6013B651" w:rsidR="00C43F32" w:rsidRPr="005C1028" w:rsidRDefault="005C1028" w:rsidP="005C1028">
            <w:pPr>
              <w:pStyle w:val="ListParagraph"/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 w:rsidRPr="005C1028">
              <w:rPr>
                <w:rFonts w:ascii="Calibri" w:eastAsia="Calibri" w:hAnsi="Calibri" w:cs="Calibri"/>
              </w:rPr>
              <w:t xml:space="preserve">We will look over how the data will drive our budget spending. </w:t>
            </w: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9CE8B55" w14:textId="7C9A52F2" w:rsidR="005C1028" w:rsidRDefault="005C1028" w:rsidP="005C1028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Last week</w:t>
            </w:r>
          </w:p>
          <w:p w14:paraId="6D838999" w14:textId="21FE505A" w:rsidR="005C1028" w:rsidRDefault="005C1028" w:rsidP="005C1028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Lots of great engagement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B9E5F46" w14:textId="02E45074" w:rsidR="005C1028" w:rsidRDefault="005C1028" w:rsidP="005C1028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This week</w:t>
            </w:r>
          </w:p>
          <w:p w14:paraId="7A7ED21E" w14:textId="095EF8AB" w:rsidR="005C1028" w:rsidRDefault="005C1028" w:rsidP="005C1028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Brainstormed lots of ideas for building membership</w:t>
            </w:r>
          </w:p>
          <w:p w14:paraId="2BE1DD89" w14:textId="23221FF9" w:rsidR="005C1028" w:rsidRDefault="005C1028" w:rsidP="005C1028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October 9</w:t>
            </w:r>
            <w:r w:rsidRPr="005C1028">
              <w:rPr>
                <w:rFonts w:ascii="Calibri" w:eastAsia="Calibri" w:hAnsi="Calibri" w:cs="Calibri"/>
                <w:vertAlign w:val="superscript"/>
              </w:rPr>
              <w:t>th</w:t>
            </w:r>
            <w:r>
              <w:rPr>
                <w:rFonts w:ascii="Calibri" w:eastAsia="Calibri" w:hAnsi="Calibri" w:cs="Calibri"/>
              </w:rPr>
              <w:t>- Table outside to promote ELAC</w:t>
            </w:r>
            <w:r w:rsidR="00086B0A">
              <w:rPr>
                <w:rFonts w:ascii="Calibri" w:eastAsia="Calibri" w:hAnsi="Calibri" w:cs="Calibri"/>
              </w:rPr>
              <w:t>. Want to have a booth at Fall Festival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53D3A9F5" w14:textId="7788E253" w:rsidR="00086B0A" w:rsidRDefault="00086B0A" w:rsidP="00086B0A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Fundraiser was EPG. Subcommittee to plan Fall Festival</w:t>
            </w:r>
          </w:p>
          <w:p w14:paraId="3F68AC88" w14:textId="48371E9B" w:rsidR="00086B0A" w:rsidRDefault="00086B0A" w:rsidP="00086B0A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Fall Festival – October 25</w:t>
            </w:r>
            <w:r w:rsidRPr="00086B0A">
              <w:rPr>
                <w:rFonts w:ascii="Calibri" w:eastAsia="Calibri" w:hAnsi="Calibri" w:cs="Calibri"/>
                <w:vertAlign w:val="superscript"/>
              </w:rPr>
              <w:t>th</w:t>
            </w:r>
            <w:r>
              <w:rPr>
                <w:rFonts w:ascii="Calibri" w:eastAsia="Calibri" w:hAnsi="Calibri" w:cs="Calibri"/>
              </w:rPr>
              <w:t xml:space="preserve"> 5pm-7pm</w:t>
            </w:r>
          </w:p>
          <w:p w14:paraId="1608B2B5" w14:textId="5166709E" w:rsidR="00086B0A" w:rsidRDefault="00086B0A" w:rsidP="00086B0A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Limited Trunk or Treat</w:t>
            </w:r>
          </w:p>
          <w:p w14:paraId="7C4F5EAB" w14:textId="3F2900BD" w:rsidR="00086B0A" w:rsidRDefault="00086B0A" w:rsidP="00086B0A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Movie Night</w:t>
            </w:r>
          </w:p>
          <w:p w14:paraId="6EDFBDEC" w14:textId="06D2CCFE" w:rsidR="00086B0A" w:rsidRDefault="00086B0A" w:rsidP="00086B0A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Fun Run – November 1</w:t>
            </w:r>
            <w:r w:rsidRPr="00086B0A">
              <w:rPr>
                <w:rFonts w:ascii="Calibri" w:eastAsia="Calibri" w:hAnsi="Calibri" w:cs="Calibri"/>
                <w:vertAlign w:val="superscript"/>
              </w:rPr>
              <w:t>st</w:t>
            </w:r>
          </w:p>
          <w:p w14:paraId="337A13A4" w14:textId="25123F07" w:rsidR="00086B0A" w:rsidRDefault="00086B0A" w:rsidP="00086B0A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 Craft Night and Holiday Shop in December </w:t>
            </w:r>
          </w:p>
          <w:p w14:paraId="4212774C" w14:textId="7590CB4C" w:rsidR="00086B0A" w:rsidRDefault="00086B0A" w:rsidP="00086B0A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HS Volunteers needed and contact OPTC</w:t>
            </w:r>
          </w:p>
          <w:p w14:paraId="6264CDAC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1281B907" w14:textId="4D43712A" w:rsidR="00086B0A" w:rsidRPr="00AC0D2E" w:rsidRDefault="00086B0A" w:rsidP="00086B0A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Meeting will be October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06EA100E" w:rsidR="00CE6C15" w:rsidRPr="00086B0A" w:rsidRDefault="00086B0A" w:rsidP="00086B0A">
            <w:pPr>
              <w:pStyle w:val="ListParagraph"/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</w:rPr>
            </w:pPr>
            <w:r w:rsidRPr="00086B0A">
              <w:rPr>
                <w:rFonts w:ascii="Calibri" w:eastAsia="Calibri" w:hAnsi="Calibri" w:cs="Calibri"/>
              </w:rPr>
              <w:t xml:space="preserve">None </w:t>
            </w:r>
            <w:proofErr w:type="gramStart"/>
            <w:r w:rsidRPr="00086B0A">
              <w:rPr>
                <w:rFonts w:ascii="Calibri" w:eastAsia="Calibri" w:hAnsi="Calibri" w:cs="Calibri"/>
              </w:rPr>
              <w:t>at this time</w:t>
            </w:r>
            <w:proofErr w:type="gramEnd"/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3BD5763D" w:rsidR="00C43F32" w:rsidRPr="00C43F32" w:rsidRDefault="00C43F32" w:rsidP="00394C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3DE4A804" w14:textId="5310E748" w:rsidR="00CE6C15" w:rsidRPr="00086B0A" w:rsidRDefault="00086B0A" w:rsidP="00086B0A">
            <w:pPr>
              <w:pStyle w:val="ListParagraph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086B0A">
              <w:rPr>
                <w:rFonts w:ascii="Calibri" w:eastAsia="Calibri" w:hAnsi="Calibri" w:cs="Calibri"/>
                <w:color w:val="000000"/>
              </w:rPr>
              <w:t>Updates on the SPSA</w:t>
            </w:r>
          </w:p>
          <w:p w14:paraId="7048AFD4" w14:textId="6A2E5434" w:rsidR="00086B0A" w:rsidRPr="00086B0A" w:rsidRDefault="00086B0A" w:rsidP="00086B0A">
            <w:pPr>
              <w:pStyle w:val="ListParagraph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086B0A">
              <w:rPr>
                <w:rFonts w:ascii="Calibri" w:eastAsia="Calibri" w:hAnsi="Calibri" w:cs="Calibri"/>
                <w:color w:val="000000"/>
              </w:rPr>
              <w:t>School Safety Plan</w:t>
            </w:r>
          </w:p>
          <w:p w14:paraId="60927AEE" w14:textId="2C3E2A46" w:rsidR="00086B0A" w:rsidRPr="00086B0A" w:rsidRDefault="00086B0A" w:rsidP="00086B0A">
            <w:pPr>
              <w:pStyle w:val="ListParagraph"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 w:rsidRPr="00086B0A">
              <w:rPr>
                <w:rFonts w:ascii="Calibri" w:eastAsia="Calibri" w:hAnsi="Calibri" w:cs="Calibri"/>
                <w:color w:val="000000"/>
              </w:rPr>
              <w:t>Budget</w:t>
            </w: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3D0B799C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D05DD8">
              <w:rPr>
                <w:rFonts w:ascii="Calibri" w:eastAsia="Calibri" w:hAnsi="Calibri" w:cs="Calibri"/>
                <w:color w:val="000000"/>
              </w:rPr>
              <w:t>5:33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735D9DF0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</w:t>
      </w:r>
      <w:r w:rsidR="00872F78">
        <w:rPr>
          <w:rFonts w:ascii="Avenir Book" w:hAnsi="Avenir Book"/>
        </w:rPr>
        <w:t>Oct</w:t>
      </w:r>
      <w:r>
        <w:rPr>
          <w:rFonts w:ascii="Avenir Book" w:hAnsi="Avenir Book"/>
        </w:rPr>
        <w:t xml:space="preserve">. </w:t>
      </w:r>
      <w:r w:rsidR="00872F78">
        <w:rPr>
          <w:rFonts w:ascii="Avenir Book" w:hAnsi="Avenir Book"/>
        </w:rPr>
        <w:t>16</w:t>
      </w:r>
      <w:r>
        <w:rPr>
          <w:rFonts w:ascii="Avenir Book" w:hAnsi="Avenir Book"/>
        </w:rPr>
        <w:t xml:space="preserve">, </w:t>
      </w:r>
      <w:proofErr w:type="gramStart"/>
      <w:r>
        <w:rPr>
          <w:rFonts w:ascii="Avenir Book" w:hAnsi="Avenir Book"/>
        </w:rPr>
        <w:t>2024</w:t>
      </w:r>
      <w:proofErr w:type="gramEnd"/>
      <w:r>
        <w:rPr>
          <w:rFonts w:ascii="Avenir Book" w:hAnsi="Avenir Book"/>
        </w:rPr>
        <w:t xml:space="preserve"> in</w:t>
      </w:r>
      <w:r w:rsidR="00872F78">
        <w:rPr>
          <w:rFonts w:ascii="Avenir Book" w:hAnsi="Avenir Book"/>
        </w:rPr>
        <w:t xml:space="preserve"> Conference Room</w:t>
      </w:r>
      <w:r>
        <w:rPr>
          <w:rFonts w:ascii="Avenir Book" w:hAnsi="Avenir Book"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53D4F0" w14:textId="77777777" w:rsidR="00166D93" w:rsidRDefault="00166D93" w:rsidP="00E022ED">
      <w:r>
        <w:separator/>
      </w:r>
    </w:p>
  </w:endnote>
  <w:endnote w:type="continuationSeparator" w:id="0">
    <w:p w14:paraId="73C3AF1E" w14:textId="77777777" w:rsidR="00166D93" w:rsidRDefault="00166D93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0E7492" w14:textId="77777777" w:rsidR="00166D93" w:rsidRDefault="00166D93" w:rsidP="00E022ED">
      <w:r>
        <w:separator/>
      </w:r>
    </w:p>
  </w:footnote>
  <w:footnote w:type="continuationSeparator" w:id="0">
    <w:p w14:paraId="53A97E57" w14:textId="77777777" w:rsidR="00166D93" w:rsidRDefault="00166D93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023ADD98" w:rsidR="00872F78" w:rsidRPr="0025064F" w:rsidRDefault="00872F78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Sept. 18, 2024</w:t>
    </w:r>
  </w:p>
  <w:p w14:paraId="202C980E" w14:textId="3419B571" w:rsidR="0025064F" w:rsidRDefault="00872F78">
    <w:pPr>
      <w:pStyle w:val="Header"/>
    </w:pPr>
    <w:r>
      <w:t>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07AA1"/>
    <w:multiLevelType w:val="hybridMultilevel"/>
    <w:tmpl w:val="9112C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3120FC1"/>
    <w:multiLevelType w:val="hybridMultilevel"/>
    <w:tmpl w:val="87A8D310"/>
    <w:lvl w:ilvl="0" w:tplc="6914B5D0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5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32582C"/>
    <w:multiLevelType w:val="hybridMultilevel"/>
    <w:tmpl w:val="7D36E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4BA0765D"/>
    <w:multiLevelType w:val="hybridMultilevel"/>
    <w:tmpl w:val="42866E10"/>
    <w:lvl w:ilvl="0" w:tplc="040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30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D6F4E9A"/>
    <w:multiLevelType w:val="hybridMultilevel"/>
    <w:tmpl w:val="8DFA5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5169ED"/>
    <w:multiLevelType w:val="hybridMultilevel"/>
    <w:tmpl w:val="C2A6D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5B08A7"/>
    <w:multiLevelType w:val="hybridMultilevel"/>
    <w:tmpl w:val="44D279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0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75F6FBC"/>
    <w:multiLevelType w:val="hybridMultilevel"/>
    <w:tmpl w:val="85E06554"/>
    <w:lvl w:ilvl="0" w:tplc="6914B5D0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BD79B5"/>
    <w:multiLevelType w:val="hybridMultilevel"/>
    <w:tmpl w:val="BD722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404FED"/>
    <w:multiLevelType w:val="hybridMultilevel"/>
    <w:tmpl w:val="153619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8"/>
  </w:num>
  <w:num w:numId="2" w16cid:durableId="1930625227">
    <w:abstractNumId w:val="4"/>
  </w:num>
  <w:num w:numId="3" w16cid:durableId="574244526">
    <w:abstractNumId w:val="40"/>
  </w:num>
  <w:num w:numId="4" w16cid:durableId="112752817">
    <w:abstractNumId w:val="1"/>
  </w:num>
  <w:num w:numId="5" w16cid:durableId="138960456">
    <w:abstractNumId w:val="10"/>
  </w:num>
  <w:num w:numId="6" w16cid:durableId="1119033944">
    <w:abstractNumId w:val="9"/>
  </w:num>
  <w:num w:numId="7" w16cid:durableId="1241448642">
    <w:abstractNumId w:val="43"/>
  </w:num>
  <w:num w:numId="8" w16cid:durableId="1933581848">
    <w:abstractNumId w:val="46"/>
  </w:num>
  <w:num w:numId="9" w16cid:durableId="1727751801">
    <w:abstractNumId w:val="20"/>
  </w:num>
  <w:num w:numId="10" w16cid:durableId="1893884989">
    <w:abstractNumId w:val="26"/>
  </w:num>
  <w:num w:numId="11" w16cid:durableId="1565482313">
    <w:abstractNumId w:val="23"/>
  </w:num>
  <w:num w:numId="12" w16cid:durableId="470757235">
    <w:abstractNumId w:val="7"/>
  </w:num>
  <w:num w:numId="13" w16cid:durableId="808404849">
    <w:abstractNumId w:val="44"/>
  </w:num>
  <w:num w:numId="14" w16cid:durableId="339434932">
    <w:abstractNumId w:val="6"/>
  </w:num>
  <w:num w:numId="15" w16cid:durableId="1515879424">
    <w:abstractNumId w:val="22"/>
  </w:num>
  <w:num w:numId="16" w16cid:durableId="510029050">
    <w:abstractNumId w:val="48"/>
  </w:num>
  <w:num w:numId="17" w16cid:durableId="1935287426">
    <w:abstractNumId w:val="17"/>
  </w:num>
  <w:num w:numId="18" w16cid:durableId="773745456">
    <w:abstractNumId w:val="24"/>
  </w:num>
  <w:num w:numId="19" w16cid:durableId="281960851">
    <w:abstractNumId w:val="13"/>
  </w:num>
  <w:num w:numId="20" w16cid:durableId="171383265">
    <w:abstractNumId w:val="37"/>
  </w:num>
  <w:num w:numId="21" w16cid:durableId="483935398">
    <w:abstractNumId w:val="15"/>
  </w:num>
  <w:num w:numId="22" w16cid:durableId="869873867">
    <w:abstractNumId w:val="34"/>
  </w:num>
  <w:num w:numId="23" w16cid:durableId="1681273979">
    <w:abstractNumId w:val="33"/>
  </w:num>
  <w:num w:numId="24" w16cid:durableId="1052273009">
    <w:abstractNumId w:val="21"/>
  </w:num>
  <w:num w:numId="25" w16cid:durableId="1273131061">
    <w:abstractNumId w:val="41"/>
  </w:num>
  <w:num w:numId="26" w16cid:durableId="1532721454">
    <w:abstractNumId w:val="25"/>
  </w:num>
  <w:num w:numId="27" w16cid:durableId="1914926850">
    <w:abstractNumId w:val="27"/>
  </w:num>
  <w:num w:numId="28" w16cid:durableId="192572368">
    <w:abstractNumId w:val="0"/>
  </w:num>
  <w:num w:numId="29" w16cid:durableId="2030718393">
    <w:abstractNumId w:val="36"/>
  </w:num>
  <w:num w:numId="30" w16cid:durableId="1147671381">
    <w:abstractNumId w:val="38"/>
  </w:num>
  <w:num w:numId="31" w16cid:durableId="1439132050">
    <w:abstractNumId w:val="18"/>
  </w:num>
  <w:num w:numId="32" w16cid:durableId="1908110194">
    <w:abstractNumId w:val="39"/>
  </w:num>
  <w:num w:numId="33" w16cid:durableId="618805777">
    <w:abstractNumId w:val="28"/>
  </w:num>
  <w:num w:numId="34" w16cid:durableId="1728991555">
    <w:abstractNumId w:val="14"/>
  </w:num>
  <w:num w:numId="35" w16cid:durableId="859127800">
    <w:abstractNumId w:val="16"/>
  </w:num>
  <w:num w:numId="36" w16cid:durableId="460927820">
    <w:abstractNumId w:val="11"/>
  </w:num>
  <w:num w:numId="37" w16cid:durableId="1556310603">
    <w:abstractNumId w:val="5"/>
  </w:num>
  <w:num w:numId="38" w16cid:durableId="646280678">
    <w:abstractNumId w:val="31"/>
  </w:num>
  <w:num w:numId="39" w16cid:durableId="1942106330">
    <w:abstractNumId w:val="30"/>
  </w:num>
  <w:num w:numId="40" w16cid:durableId="1268318698">
    <w:abstractNumId w:val="3"/>
  </w:num>
  <w:num w:numId="41" w16cid:durableId="1232815836">
    <w:abstractNumId w:val="12"/>
  </w:num>
  <w:num w:numId="42" w16cid:durableId="1129473299">
    <w:abstractNumId w:val="29"/>
  </w:num>
  <w:num w:numId="43" w16cid:durableId="885986993">
    <w:abstractNumId w:val="19"/>
  </w:num>
  <w:num w:numId="44" w16cid:durableId="459998487">
    <w:abstractNumId w:val="45"/>
  </w:num>
  <w:num w:numId="45" w16cid:durableId="28730146">
    <w:abstractNumId w:val="35"/>
  </w:num>
  <w:num w:numId="46" w16cid:durableId="2145342291">
    <w:abstractNumId w:val="42"/>
  </w:num>
  <w:num w:numId="47" w16cid:durableId="161775436">
    <w:abstractNumId w:val="32"/>
  </w:num>
  <w:num w:numId="48" w16cid:durableId="470640039">
    <w:abstractNumId w:val="47"/>
  </w:num>
  <w:num w:numId="49" w16cid:durableId="775577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21CA7"/>
    <w:rsid w:val="00040F4E"/>
    <w:rsid w:val="000528AB"/>
    <w:rsid w:val="00062EE4"/>
    <w:rsid w:val="00086B0A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7854"/>
    <w:rsid w:val="00130AB1"/>
    <w:rsid w:val="00166D93"/>
    <w:rsid w:val="001762C1"/>
    <w:rsid w:val="00187935"/>
    <w:rsid w:val="001A4A11"/>
    <w:rsid w:val="001C09B3"/>
    <w:rsid w:val="001C285F"/>
    <w:rsid w:val="001D30CA"/>
    <w:rsid w:val="001F6447"/>
    <w:rsid w:val="00233185"/>
    <w:rsid w:val="0025064F"/>
    <w:rsid w:val="00256DFB"/>
    <w:rsid w:val="00272E81"/>
    <w:rsid w:val="0028186E"/>
    <w:rsid w:val="00282BEC"/>
    <w:rsid w:val="0029691F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D0C22"/>
    <w:rsid w:val="003D7A98"/>
    <w:rsid w:val="003F6EB8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66452"/>
    <w:rsid w:val="00574505"/>
    <w:rsid w:val="00574849"/>
    <w:rsid w:val="00580018"/>
    <w:rsid w:val="00582BEA"/>
    <w:rsid w:val="00583620"/>
    <w:rsid w:val="005900F4"/>
    <w:rsid w:val="005B5338"/>
    <w:rsid w:val="005C1028"/>
    <w:rsid w:val="005C5F35"/>
    <w:rsid w:val="005C71A5"/>
    <w:rsid w:val="005E0161"/>
    <w:rsid w:val="005F4725"/>
    <w:rsid w:val="00611F83"/>
    <w:rsid w:val="00612360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33B31"/>
    <w:rsid w:val="00740B29"/>
    <w:rsid w:val="007438AC"/>
    <w:rsid w:val="007446E0"/>
    <w:rsid w:val="00746E98"/>
    <w:rsid w:val="00755A2A"/>
    <w:rsid w:val="0077278E"/>
    <w:rsid w:val="00775B8E"/>
    <w:rsid w:val="007879CA"/>
    <w:rsid w:val="0079357F"/>
    <w:rsid w:val="007A6234"/>
    <w:rsid w:val="007C18F3"/>
    <w:rsid w:val="007C65B3"/>
    <w:rsid w:val="007D10EB"/>
    <w:rsid w:val="007D2943"/>
    <w:rsid w:val="007D2D72"/>
    <w:rsid w:val="007E5548"/>
    <w:rsid w:val="007F442F"/>
    <w:rsid w:val="008059D9"/>
    <w:rsid w:val="00807695"/>
    <w:rsid w:val="008118E4"/>
    <w:rsid w:val="00831CA4"/>
    <w:rsid w:val="00833BC4"/>
    <w:rsid w:val="0083526D"/>
    <w:rsid w:val="00854EC8"/>
    <w:rsid w:val="00872F7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56DC6"/>
    <w:rsid w:val="00975207"/>
    <w:rsid w:val="009752CF"/>
    <w:rsid w:val="009A235B"/>
    <w:rsid w:val="009A6D49"/>
    <w:rsid w:val="009E5746"/>
    <w:rsid w:val="009F2C2F"/>
    <w:rsid w:val="009F71FF"/>
    <w:rsid w:val="00A32D79"/>
    <w:rsid w:val="00A7119B"/>
    <w:rsid w:val="00A86587"/>
    <w:rsid w:val="00AB7319"/>
    <w:rsid w:val="00AC00A7"/>
    <w:rsid w:val="00AC0D2E"/>
    <w:rsid w:val="00AF2058"/>
    <w:rsid w:val="00AF7AFE"/>
    <w:rsid w:val="00B0391A"/>
    <w:rsid w:val="00B17992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45B4"/>
    <w:rsid w:val="00BE1ED0"/>
    <w:rsid w:val="00BE5FA8"/>
    <w:rsid w:val="00C02FF6"/>
    <w:rsid w:val="00C0509F"/>
    <w:rsid w:val="00C40DAD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05DD8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B7594"/>
    <w:rsid w:val="00DC3449"/>
    <w:rsid w:val="00E0204E"/>
    <w:rsid w:val="00E022ED"/>
    <w:rsid w:val="00E70799"/>
    <w:rsid w:val="00E877B2"/>
    <w:rsid w:val="00E96695"/>
    <w:rsid w:val="00EA472A"/>
    <w:rsid w:val="00EA7672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02FF6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1</TotalTime>
  <Pages>3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2024-10-20T18:19:00Z</dcterms:created>
  <dcterms:modified xsi:type="dcterms:W3CDTF">2024-10-20T18:19:00Z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