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3F9AA2C2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Bernardo Vasquez (Chairperson)</w:t>
            </w:r>
            <w:r w:rsidR="003664FE" w:rsidRPr="0025064F">
              <w:rPr>
                <w:rFonts w:ascii="Avenir Book" w:hAnsi="Avenir Book"/>
              </w:rPr>
              <w:t xml:space="preserve"> 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83FB29B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Elkinton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19C09F7F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5E4AB105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  <w:i/>
                <w:iCs/>
              </w:rPr>
              <w:t>Pamela Villaver</w:t>
            </w:r>
            <w:r w:rsidR="00583620">
              <w:rPr>
                <w:rFonts w:ascii="Avenir Book" w:hAnsi="Avenir Book"/>
              </w:rPr>
              <w:t xml:space="preserve">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4DD70911" w:rsidR="007E5548" w:rsidRPr="0025064F" w:rsidRDefault="005900F4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Sarah Parlin</w:t>
            </w:r>
            <w:r w:rsidR="00583620">
              <w:rPr>
                <w:rFonts w:ascii="Avenir Book" w:hAnsi="Avenir Book"/>
              </w:rPr>
              <w:t xml:space="preserve"> 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2786704D" w14:textId="4F22448D" w:rsidR="00C43F32" w:rsidRPr="00872F78" w:rsidRDefault="00B6609E" w:rsidP="00872F78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SPSA</w:t>
            </w:r>
            <w:r w:rsidR="00872F78">
              <w:rPr>
                <w:rFonts w:ascii="Calibri" w:eastAsia="Calibri" w:hAnsi="Calibri" w:cs="Calibri"/>
                <w:color w:val="000000"/>
              </w:rPr>
              <w:t xml:space="preserve"> – </w:t>
            </w:r>
            <w:r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872F78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710091B9" w14:textId="1F47D910" w:rsidR="00094DB3" w:rsidRPr="007058A9" w:rsidRDefault="00094DB3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148B14E7" w14:textId="77777777" w:rsidR="00872F78" w:rsidRDefault="00872F78" w:rsidP="00872F78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Parent and Family Engagement Policy </w:t>
            </w:r>
          </w:p>
          <w:p w14:paraId="1E13F219" w14:textId="0F725273" w:rsidR="00872F78" w:rsidRPr="00872F78" w:rsidRDefault="00B6609E" w:rsidP="00872F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872F78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</w:tc>
        <w:tc>
          <w:tcPr>
            <w:tcW w:w="6210" w:type="dxa"/>
          </w:tcPr>
          <w:p w14:paraId="7E3B704C" w14:textId="5A88E938" w:rsidR="00CE6C15" w:rsidRPr="00C43F32" w:rsidRDefault="00CE6C15" w:rsidP="00C43F32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</w:p>
        </w:tc>
      </w:tr>
      <w:tr w:rsidR="00C43F32" w14:paraId="2FB5DF41" w14:textId="77777777" w:rsidTr="00EE3A5B">
        <w:trPr>
          <w:trHeight w:val="1520"/>
          <w:jc w:val="center"/>
        </w:trPr>
        <w:tc>
          <w:tcPr>
            <w:tcW w:w="4405" w:type="dxa"/>
          </w:tcPr>
          <w:p w14:paraId="65F4DDA0" w14:textId="2E0E512B" w:rsidR="00C43F32" w:rsidRDefault="00B6609E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Safe School Plan</w:t>
            </w:r>
            <w:r w:rsidR="00872F78">
              <w:rPr>
                <w:rFonts w:ascii="Calibri" w:eastAsia="Calibri" w:hAnsi="Calibri" w:cs="Calibri"/>
              </w:rPr>
              <w:t xml:space="preserve">- </w:t>
            </w:r>
            <w:r w:rsidR="00C43F32">
              <w:rPr>
                <w:rFonts w:ascii="Calibri" w:eastAsia="Calibri" w:hAnsi="Calibri" w:cs="Calibri"/>
              </w:rPr>
              <w:t xml:space="preserve"> </w:t>
            </w:r>
          </w:p>
          <w:p w14:paraId="45850089" w14:textId="2CE3D7AB" w:rsidR="00C43F32" w:rsidRPr="00C43F32" w:rsidRDefault="00872F78" w:rsidP="00C43F32">
            <w:pPr>
              <w:ind w:left="36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Action</w:t>
            </w:r>
            <w:r w:rsidR="00C43F32" w:rsidRPr="00C43F32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1A725865" w14:textId="77777777" w:rsidR="00C43F32" w:rsidRDefault="00C43F32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3BD5763D" w:rsidR="00C43F32" w:rsidRPr="00C43F32" w:rsidRDefault="00C43F32" w:rsidP="00394C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295602DD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B6609E">
        <w:rPr>
          <w:rFonts w:ascii="Avenir Book" w:hAnsi="Avenir Book"/>
        </w:rPr>
        <w:t>Nov. 20</w:t>
      </w:r>
      <w:r>
        <w:rPr>
          <w:rFonts w:ascii="Avenir Book" w:hAnsi="Avenir Book"/>
        </w:rPr>
        <w:t xml:space="preserve">, </w:t>
      </w:r>
      <w:proofErr w:type="gramStart"/>
      <w:r>
        <w:rPr>
          <w:rFonts w:ascii="Avenir Book" w:hAnsi="Avenir Book"/>
        </w:rPr>
        <w:t>2024</w:t>
      </w:r>
      <w:proofErr w:type="gramEnd"/>
      <w:r>
        <w:rPr>
          <w:rFonts w:ascii="Avenir Book" w:hAnsi="Avenir Book"/>
        </w:rPr>
        <w:t xml:space="preserve"> in</w:t>
      </w:r>
      <w:r w:rsidR="00872F78">
        <w:rPr>
          <w:rFonts w:ascii="Avenir Book" w:hAnsi="Avenir Book"/>
        </w:rPr>
        <w:t xml:space="preserve"> 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716CDC" w14:textId="77777777" w:rsidR="008003A6" w:rsidRDefault="008003A6" w:rsidP="00E022ED">
      <w:r>
        <w:separator/>
      </w:r>
    </w:p>
  </w:endnote>
  <w:endnote w:type="continuationSeparator" w:id="0">
    <w:p w14:paraId="5527B851" w14:textId="77777777" w:rsidR="008003A6" w:rsidRDefault="008003A6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2C57E" w14:textId="77777777" w:rsidR="00B6609E" w:rsidRDefault="00B660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8B45D1" w14:textId="77777777" w:rsidR="008003A6" w:rsidRDefault="008003A6" w:rsidP="00E022ED">
      <w:r>
        <w:separator/>
      </w:r>
    </w:p>
  </w:footnote>
  <w:footnote w:type="continuationSeparator" w:id="0">
    <w:p w14:paraId="2624F374" w14:textId="77777777" w:rsidR="008003A6" w:rsidRDefault="008003A6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00CE06" w14:textId="77777777" w:rsidR="00B6609E" w:rsidRDefault="00B660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326AF58A" w:rsidR="00872F78" w:rsidRPr="0025064F" w:rsidRDefault="00B6609E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Oct</w:t>
    </w:r>
    <w:r w:rsidR="00872F78">
      <w:rPr>
        <w:rFonts w:ascii="Avenir Book" w:hAnsi="Avenir Book"/>
        <w:b/>
        <w:sz w:val="28"/>
        <w:szCs w:val="28"/>
      </w:rPr>
      <w:t xml:space="preserve">. </w:t>
    </w:r>
    <w:r>
      <w:rPr>
        <w:rFonts w:ascii="Avenir Book" w:hAnsi="Avenir Book"/>
        <w:b/>
        <w:sz w:val="28"/>
        <w:szCs w:val="28"/>
      </w:rPr>
      <w:t>23</w:t>
    </w:r>
    <w:r w:rsidR="00872F78">
      <w:rPr>
        <w:rFonts w:ascii="Avenir Book" w:hAnsi="Avenir Book"/>
        <w:b/>
        <w:sz w:val="28"/>
        <w:szCs w:val="28"/>
      </w:rPr>
      <w:t>, 2024</w:t>
    </w:r>
  </w:p>
  <w:p w14:paraId="202C980E" w14:textId="03FF6558" w:rsidR="0025064F" w:rsidRDefault="002506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D16BAF" w14:textId="77777777" w:rsidR="00B6609E" w:rsidRDefault="00B660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87935"/>
    <w:rsid w:val="001A4A11"/>
    <w:rsid w:val="001C09B3"/>
    <w:rsid w:val="001C285F"/>
    <w:rsid w:val="001D30CA"/>
    <w:rsid w:val="001F6447"/>
    <w:rsid w:val="00233185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D0C22"/>
    <w:rsid w:val="003D7A98"/>
    <w:rsid w:val="003F6EB8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6F5518"/>
    <w:rsid w:val="007003CF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03A6"/>
    <w:rsid w:val="008059D9"/>
    <w:rsid w:val="00807695"/>
    <w:rsid w:val="008118E4"/>
    <w:rsid w:val="00831CA4"/>
    <w:rsid w:val="00833BC4"/>
    <w:rsid w:val="0083526D"/>
    <w:rsid w:val="00854EC8"/>
    <w:rsid w:val="00872F7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56DC6"/>
    <w:rsid w:val="00975207"/>
    <w:rsid w:val="009752CF"/>
    <w:rsid w:val="009A235B"/>
    <w:rsid w:val="009E5746"/>
    <w:rsid w:val="009F2C2F"/>
    <w:rsid w:val="009F71FF"/>
    <w:rsid w:val="00A06F30"/>
    <w:rsid w:val="00A32D79"/>
    <w:rsid w:val="00A7119B"/>
    <w:rsid w:val="00A86587"/>
    <w:rsid w:val="00AB7319"/>
    <w:rsid w:val="00AC00A7"/>
    <w:rsid w:val="00AC0836"/>
    <w:rsid w:val="00AC0D2E"/>
    <w:rsid w:val="00AF2058"/>
    <w:rsid w:val="00AF7AFE"/>
    <w:rsid w:val="00B0391A"/>
    <w:rsid w:val="00B17992"/>
    <w:rsid w:val="00B30D13"/>
    <w:rsid w:val="00B42D57"/>
    <w:rsid w:val="00B4390A"/>
    <w:rsid w:val="00B52626"/>
    <w:rsid w:val="00B6609E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0</TotalTime>
  <Pages>2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2024-10-20T18:21:00Z</dcterms:created>
  <dcterms:modified xsi:type="dcterms:W3CDTF">2024-10-20T18:21:00Z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