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84259" w14:textId="08A35478" w:rsidR="000E2050" w:rsidRDefault="00BB71DC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  </w:t>
      </w: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773EBB71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A6475B">
              <w:rPr>
                <w:rFonts w:ascii="Avenir Book" w:hAnsi="Avenir Book"/>
                <w:highlight w:val="yellow"/>
              </w:rPr>
              <w:t>Lisa Lines</w:t>
            </w:r>
            <w:r w:rsidR="00C83C95" w:rsidRPr="00A6475B">
              <w:rPr>
                <w:rFonts w:ascii="Avenir Book" w:hAnsi="Avenir Book"/>
                <w:highlight w:val="yellow"/>
              </w:rPr>
              <w:t xml:space="preserve"> </w:t>
            </w:r>
            <w:r w:rsidR="00881BE9">
              <w:rPr>
                <w:rFonts w:ascii="Avenir Book" w:hAnsi="Avenir Book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="00881BE9">
              <w:rPr>
                <w:rFonts w:ascii="Avenir Book" w:hAnsi="Avenir Book"/>
                <w:highlight w:val="yellow"/>
              </w:rPr>
              <w:instrText xml:space="preserve"> FORMCHECKBOX </w:instrText>
            </w:r>
            <w:r w:rsidR="00881BE9">
              <w:rPr>
                <w:rFonts w:ascii="Avenir Book" w:hAnsi="Avenir Book"/>
                <w:highlight w:val="yellow"/>
              </w:rPr>
            </w:r>
            <w:r w:rsidR="00881BE9">
              <w:rPr>
                <w:rFonts w:ascii="Avenir Book" w:hAnsi="Avenir Book"/>
                <w:highlight w:val="yellow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19060651" w:rsidR="000E2050" w:rsidRPr="00A6475B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  <w:highlight w:val="yellow"/>
              </w:rPr>
            </w:pPr>
            <w:r w:rsidRPr="00A6475B">
              <w:rPr>
                <w:rFonts w:ascii="Avenir Book" w:hAnsi="Avenir Book"/>
                <w:highlight w:val="yellow"/>
              </w:rPr>
              <w:t>Bernardo Vasquez (Chairperson)</w:t>
            </w:r>
            <w:r w:rsidR="003664FE" w:rsidRPr="00A6475B">
              <w:rPr>
                <w:rFonts w:ascii="Avenir Book" w:hAnsi="Avenir Book"/>
                <w:highlight w:val="yellow"/>
              </w:rPr>
              <w:t xml:space="preserve"> </w:t>
            </w:r>
            <w:r w:rsidR="00583620" w:rsidRPr="00A6475B">
              <w:rPr>
                <w:rFonts w:ascii="Avenir Book" w:hAnsi="Avenir Book"/>
                <w:highlight w:val="yellow"/>
              </w:rPr>
              <w:t xml:space="preserve"> </w:t>
            </w:r>
            <w:r w:rsidR="00881BE9">
              <w:rPr>
                <w:rFonts w:ascii="Avenir Book" w:hAnsi="Avenir Book"/>
                <w:highlight w:val="yellow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8"/>
            <w:r w:rsidR="00881BE9">
              <w:rPr>
                <w:rFonts w:ascii="Avenir Book" w:hAnsi="Avenir Book"/>
                <w:highlight w:val="yellow"/>
              </w:rPr>
              <w:instrText xml:space="preserve"> FORMCHECKBOX </w:instrText>
            </w:r>
            <w:r w:rsidR="00881BE9">
              <w:rPr>
                <w:rFonts w:ascii="Avenir Book" w:hAnsi="Avenir Book"/>
                <w:highlight w:val="yellow"/>
              </w:rPr>
            </w:r>
            <w:r w:rsidR="00881BE9">
              <w:rPr>
                <w:rFonts w:ascii="Avenir Book" w:hAnsi="Avenir Book"/>
                <w:highlight w:val="yellow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4A49ADB1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A6475B">
              <w:rPr>
                <w:rFonts w:ascii="Avenir Book" w:hAnsi="Avenir Book"/>
                <w:highlight w:val="yellow"/>
              </w:rPr>
              <w:t>Lisa Elkinton</w:t>
            </w:r>
            <w:r w:rsidR="00583620" w:rsidRPr="00A6475B">
              <w:rPr>
                <w:rFonts w:ascii="Avenir Book" w:hAnsi="Avenir Book"/>
                <w:highlight w:val="yellow"/>
              </w:rPr>
              <w:t xml:space="preserve"> </w:t>
            </w:r>
            <w:r w:rsidR="00881BE9">
              <w:rPr>
                <w:rFonts w:ascii="Avenir Book" w:hAnsi="Avenir Book"/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Check4"/>
            <w:r w:rsidR="00881BE9">
              <w:rPr>
                <w:rFonts w:ascii="Avenir Book" w:hAnsi="Avenir Book"/>
                <w:highlight w:val="yellow"/>
              </w:rPr>
              <w:instrText xml:space="preserve"> FORMCHECKBOX </w:instrText>
            </w:r>
            <w:r w:rsidR="00881BE9">
              <w:rPr>
                <w:rFonts w:ascii="Avenir Book" w:hAnsi="Avenir Book"/>
                <w:highlight w:val="yellow"/>
              </w:rPr>
            </w:r>
            <w:r w:rsidR="00881BE9">
              <w:rPr>
                <w:rFonts w:ascii="Avenir Book" w:hAnsi="Avenir Book"/>
                <w:highlight w:val="yellow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718D90F4" w:rsidR="007E5548" w:rsidRPr="0025064F" w:rsidRDefault="00583620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 </w:t>
            </w:r>
            <w:r w:rsidR="00D95575" w:rsidRPr="00A6475B">
              <w:rPr>
                <w:rFonts w:ascii="Avenir Book" w:hAnsi="Avenir Book"/>
                <w:highlight w:val="yellow"/>
              </w:rPr>
              <w:t>Brian Cornelius</w:t>
            </w:r>
            <w:r w:rsidR="00130AB1" w:rsidRPr="00A6475B">
              <w:rPr>
                <w:rFonts w:ascii="Avenir Book" w:hAnsi="Avenir Book"/>
                <w:highlight w:val="yellow"/>
              </w:rPr>
              <w:t xml:space="preserve"> </w:t>
            </w:r>
            <w:r w:rsidR="00881BE9">
              <w:rPr>
                <w:rFonts w:ascii="Avenir Book" w:hAnsi="Avenir Book"/>
                <w:highlight w:val="yellow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" w:name="Check9"/>
            <w:r w:rsidR="00881BE9">
              <w:rPr>
                <w:rFonts w:ascii="Avenir Book" w:hAnsi="Avenir Book"/>
                <w:highlight w:val="yellow"/>
              </w:rPr>
              <w:instrText xml:space="preserve"> FORMCHECKBOX </w:instrText>
            </w:r>
            <w:r w:rsidR="00881BE9">
              <w:rPr>
                <w:rFonts w:ascii="Avenir Book" w:hAnsi="Avenir Book"/>
                <w:highlight w:val="yellow"/>
              </w:rPr>
            </w:r>
            <w:r w:rsidR="00881BE9">
              <w:rPr>
                <w:rFonts w:ascii="Avenir Book" w:hAnsi="Avenir Book"/>
                <w:highlight w:val="yellow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5247BCFA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A6475B">
              <w:rPr>
                <w:rFonts w:ascii="Avenir Book" w:hAnsi="Avenir Book"/>
                <w:highlight w:val="yellow"/>
              </w:rPr>
              <w:t>Odille Varcoe</w:t>
            </w:r>
            <w:r w:rsidR="00583620" w:rsidRPr="00A6475B">
              <w:rPr>
                <w:rFonts w:ascii="Avenir Book" w:hAnsi="Avenir Book"/>
                <w:highlight w:val="yellow"/>
              </w:rPr>
              <w:t xml:space="preserve"> </w:t>
            </w:r>
            <w:r w:rsidR="00881BE9">
              <w:rPr>
                <w:rFonts w:ascii="Avenir Book" w:hAnsi="Avenir Book"/>
                <w:highlight w:val="yellow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5"/>
            <w:r w:rsidR="00881BE9">
              <w:rPr>
                <w:rFonts w:ascii="Avenir Book" w:hAnsi="Avenir Book"/>
                <w:highlight w:val="yellow"/>
              </w:rPr>
              <w:instrText xml:space="preserve"> FORMCHECKBOX </w:instrText>
            </w:r>
            <w:r w:rsidR="00881BE9">
              <w:rPr>
                <w:rFonts w:ascii="Avenir Book" w:hAnsi="Avenir Book"/>
                <w:highlight w:val="yellow"/>
              </w:rPr>
            </w:r>
            <w:r w:rsidR="00881BE9">
              <w:rPr>
                <w:rFonts w:ascii="Avenir Book" w:hAnsi="Avenir Book"/>
                <w:highlight w:val="yellow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60F968D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A6475B">
              <w:rPr>
                <w:rFonts w:ascii="Avenir Book" w:hAnsi="Avenir Book"/>
                <w:i/>
                <w:iCs/>
                <w:highlight w:val="yellow"/>
              </w:rPr>
              <w:t>Pamela Villaver</w:t>
            </w:r>
            <w:r w:rsidR="00583620" w:rsidRPr="00A6475B">
              <w:rPr>
                <w:rFonts w:ascii="Avenir Book" w:hAnsi="Avenir Book"/>
                <w:highlight w:val="yellow"/>
              </w:rPr>
              <w:t xml:space="preserve"> </w:t>
            </w:r>
            <w:r w:rsidR="003B0DD6" w:rsidRPr="00A6475B">
              <w:rPr>
                <w:rFonts w:ascii="Avenir Book" w:hAnsi="Avenir Book"/>
                <w:highlight w:val="yellow"/>
              </w:rPr>
              <w:t xml:space="preserve"> </w:t>
            </w:r>
            <w:r w:rsidR="00881BE9">
              <w:rPr>
                <w:rFonts w:ascii="Avenir Book" w:hAnsi="Avenir Book"/>
                <w:highlight w:val="yellow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5" w:name="Check10"/>
            <w:r w:rsidR="00881BE9">
              <w:rPr>
                <w:rFonts w:ascii="Avenir Book" w:hAnsi="Avenir Book"/>
                <w:highlight w:val="yellow"/>
              </w:rPr>
              <w:instrText xml:space="preserve"> FORMCHECKBOX </w:instrText>
            </w:r>
            <w:r w:rsidR="00881BE9">
              <w:rPr>
                <w:rFonts w:ascii="Avenir Book" w:hAnsi="Avenir Book"/>
                <w:highlight w:val="yellow"/>
              </w:rPr>
            </w:r>
            <w:r w:rsidR="00881BE9">
              <w:rPr>
                <w:rFonts w:ascii="Avenir Book" w:hAnsi="Avenir Book"/>
                <w:highlight w:val="yellow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35E313E6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A6475B">
              <w:rPr>
                <w:rFonts w:ascii="Avenir Book" w:hAnsi="Avenir Book"/>
                <w:highlight w:val="yellow"/>
              </w:rPr>
              <w:t>Victoria Wiseman</w:t>
            </w:r>
            <w:r w:rsidR="00C83C95" w:rsidRPr="00A6475B">
              <w:rPr>
                <w:rFonts w:ascii="Avenir Book" w:hAnsi="Avenir Book"/>
                <w:highlight w:val="yellow"/>
              </w:rPr>
              <w:t xml:space="preserve"> </w:t>
            </w:r>
            <w:r w:rsidR="00881BE9">
              <w:rPr>
                <w:rFonts w:ascii="Avenir Book" w:hAnsi="Avenir Book"/>
                <w:highlight w:val="yellow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6" w:name="Check6"/>
            <w:r w:rsidR="00881BE9">
              <w:rPr>
                <w:rFonts w:ascii="Avenir Book" w:hAnsi="Avenir Book"/>
                <w:highlight w:val="yellow"/>
              </w:rPr>
              <w:instrText xml:space="preserve"> FORMCHECKBOX </w:instrText>
            </w:r>
            <w:r w:rsidR="00881BE9">
              <w:rPr>
                <w:rFonts w:ascii="Avenir Book" w:hAnsi="Avenir Book"/>
                <w:highlight w:val="yellow"/>
              </w:rPr>
            </w:r>
            <w:r w:rsidR="00881BE9">
              <w:rPr>
                <w:rFonts w:ascii="Avenir Book" w:hAnsi="Avenir Book"/>
                <w:highlight w:val="yellow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0D1FF732" w:rsidR="007E5548" w:rsidRPr="00553EF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  <w:highlight w:val="yellow"/>
              </w:rPr>
            </w:pPr>
            <w:r w:rsidRPr="00553EFF">
              <w:rPr>
                <w:rFonts w:ascii="Avenir Book" w:hAnsi="Avenir Book"/>
                <w:i/>
                <w:iCs/>
                <w:highlight w:val="yellow"/>
              </w:rPr>
              <w:t>Lyta Marquez</w:t>
            </w:r>
            <w:r w:rsidR="00C83C95" w:rsidRPr="00553EFF">
              <w:rPr>
                <w:rFonts w:ascii="Avenir Book" w:hAnsi="Avenir Book"/>
                <w:highlight w:val="yellow"/>
              </w:rPr>
              <w:t xml:space="preserve">  </w:t>
            </w:r>
            <w:r w:rsidR="00881BE9">
              <w:rPr>
                <w:rFonts w:ascii="Avenir Book" w:hAnsi="Avenir Book"/>
                <w:highlight w:val="yellow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7" w:name="Check11"/>
            <w:r w:rsidR="00881BE9">
              <w:rPr>
                <w:rFonts w:ascii="Avenir Book" w:hAnsi="Avenir Book"/>
                <w:highlight w:val="yellow"/>
              </w:rPr>
              <w:instrText xml:space="preserve"> FORMCHECKBOX </w:instrText>
            </w:r>
            <w:r w:rsidR="00881BE9">
              <w:rPr>
                <w:rFonts w:ascii="Avenir Book" w:hAnsi="Avenir Book"/>
                <w:highlight w:val="yellow"/>
              </w:rPr>
            </w:r>
            <w:r w:rsidR="00881BE9">
              <w:rPr>
                <w:rFonts w:ascii="Avenir Book" w:hAnsi="Avenir Book"/>
                <w:highlight w:val="yellow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5066D0B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A6475B">
              <w:rPr>
                <w:rFonts w:ascii="Avenir Book" w:hAnsi="Avenir Book"/>
                <w:highlight w:val="yellow"/>
              </w:rPr>
              <w:t xml:space="preserve">Linda Wong </w:t>
            </w:r>
            <w:r w:rsidR="003B0DD6" w:rsidRPr="00A6475B">
              <w:rPr>
                <w:rFonts w:ascii="Avenir Book" w:hAnsi="Avenir Book"/>
                <w:highlight w:val="yellow"/>
              </w:rPr>
              <w:t xml:space="preserve"> </w:t>
            </w:r>
            <w:r w:rsidR="00881BE9">
              <w:rPr>
                <w:rFonts w:ascii="Avenir Book" w:hAnsi="Avenir Book"/>
                <w:highlight w:val="yellow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8" w:name="Check7"/>
            <w:r w:rsidR="00881BE9">
              <w:rPr>
                <w:rFonts w:ascii="Avenir Book" w:hAnsi="Avenir Book"/>
                <w:highlight w:val="yellow"/>
              </w:rPr>
              <w:instrText xml:space="preserve"> FORMCHECKBOX </w:instrText>
            </w:r>
            <w:r w:rsidR="00881BE9">
              <w:rPr>
                <w:rFonts w:ascii="Avenir Book" w:hAnsi="Avenir Book"/>
                <w:highlight w:val="yellow"/>
              </w:rPr>
            </w:r>
            <w:r w:rsidR="00881BE9">
              <w:rPr>
                <w:rFonts w:ascii="Avenir Book" w:hAnsi="Avenir Book"/>
                <w:highlight w:val="yellow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6FC449E8" w:rsidR="007E5548" w:rsidRPr="0025064F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C83C95">
              <w:rPr>
                <w:rFonts w:ascii="Avenir Book" w:hAnsi="Avenir Book"/>
                <w:i/>
                <w:iCs/>
              </w:rPr>
              <w:t>Name</w:t>
            </w:r>
            <w:r w:rsidR="00583620">
              <w:rPr>
                <w:rFonts w:ascii="Avenir Book" w:hAnsi="Avenir Book"/>
              </w:rPr>
              <w:t xml:space="preserve">  </w:t>
            </w:r>
            <w:r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venir Book" w:hAnsi="Avenir Book"/>
              </w:rPr>
              <w:instrText xml:space="preserve"> FORMCHECKBOX </w:instrText>
            </w:r>
            <w:r w:rsidR="00000000">
              <w:rPr>
                <w:rFonts w:ascii="Avenir Book" w:hAnsi="Avenir Book"/>
              </w:rPr>
            </w:r>
            <w:r w:rsidR="00000000">
              <w:rPr>
                <w:rFonts w:ascii="Avenir Book" w:hAnsi="Avenir Book"/>
              </w:rPr>
              <w:fldChar w:fldCharType="separate"/>
            </w:r>
            <w:r>
              <w:rPr>
                <w:rFonts w:ascii="Avenir Book" w:hAnsi="Avenir Book"/>
              </w:rPr>
              <w:fldChar w:fldCharType="end"/>
            </w:r>
            <w:r w:rsidR="00881BE9">
              <w:rPr>
                <w:rFonts w:ascii="Avenir Book" w:hAnsi="Avenir Book"/>
              </w:rPr>
              <w:t xml:space="preserve"> Open position. Member moved</w:t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0B526553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___</w:t>
            </w:r>
            <w:r w:rsidR="003B4D45">
              <w:rPr>
                <w:rFonts w:ascii="Calibri" w:eastAsia="Calibri" w:hAnsi="Calibri" w:cs="Calibri"/>
              </w:rPr>
              <w:t>4:01 PM</w:t>
            </w:r>
            <w:r w:rsidR="00C83C95">
              <w:rPr>
                <w:rFonts w:ascii="Calibri" w:eastAsia="Calibri" w:hAnsi="Calibri" w:cs="Calibri"/>
              </w:rPr>
              <w:t>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4AFE72A4" w14:textId="77777777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  <w:p w14:paraId="6DA5E3B8" w14:textId="3FDAA0AB" w:rsidR="009E4121" w:rsidRDefault="006C397C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Introductions were </w:t>
            </w:r>
            <w:r w:rsidR="004210B8">
              <w:rPr>
                <w:rFonts w:ascii="Calibri" w:eastAsia="Calibri" w:hAnsi="Calibri" w:cs="Calibri"/>
              </w:rPr>
              <w:t xml:space="preserve">made. 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  <w:color w:val="000000"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7A517FDF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  <w:r w:rsidR="007D1F8D">
              <w:rPr>
                <w:rFonts w:ascii="Calibri" w:eastAsia="Calibri" w:hAnsi="Calibri" w:cs="Calibri"/>
              </w:rPr>
              <w:t>Wiseman</w:t>
            </w:r>
          </w:p>
          <w:p w14:paraId="01E0BCD6" w14:textId="38CF8107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  <w:r w:rsidR="007D1F8D">
              <w:rPr>
                <w:rFonts w:ascii="Calibri" w:eastAsia="Calibri" w:hAnsi="Calibri" w:cs="Calibri"/>
              </w:rPr>
              <w:t>Elkinton</w:t>
            </w:r>
          </w:p>
          <w:p w14:paraId="25B91604" w14:textId="58ACE5E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 favor:</w:t>
            </w:r>
            <w:r w:rsidR="006205A9">
              <w:rPr>
                <w:rFonts w:ascii="Calibri" w:eastAsia="Calibri" w:hAnsi="Calibri" w:cs="Calibri"/>
              </w:rPr>
              <w:t>8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14:paraId="488E5ABE" w14:textId="0B95B05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  <w:r w:rsidR="007D1F8D">
              <w:rPr>
                <w:rFonts w:ascii="Calibri" w:eastAsia="Calibri" w:hAnsi="Calibri" w:cs="Calibri"/>
              </w:rPr>
              <w:t>0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7E39513C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  <w:r w:rsidR="00663208">
              <w:rPr>
                <w:rFonts w:ascii="Calibri" w:eastAsia="Calibri" w:hAnsi="Calibri" w:cs="Calibri"/>
              </w:rPr>
              <w:t>Wiseman</w:t>
            </w:r>
          </w:p>
          <w:p w14:paraId="4389BB20" w14:textId="691DB9EB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  <w:r w:rsidR="00663208">
              <w:rPr>
                <w:rFonts w:ascii="Calibri" w:eastAsia="Calibri" w:hAnsi="Calibri" w:cs="Calibri"/>
              </w:rPr>
              <w:t>Villaver</w:t>
            </w:r>
          </w:p>
          <w:p w14:paraId="15DC91D8" w14:textId="34725F8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  <w:r w:rsidR="00663208">
              <w:rPr>
                <w:rFonts w:ascii="Calibri" w:eastAsia="Calibri" w:hAnsi="Calibri" w:cs="Calibri"/>
              </w:rPr>
              <w:t>8</w:t>
            </w:r>
          </w:p>
          <w:p w14:paraId="49D3CF6E" w14:textId="22C7EB94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  <w:r w:rsidR="00663208">
              <w:rPr>
                <w:rFonts w:ascii="Calibri" w:eastAsia="Calibri" w:hAnsi="Calibri" w:cs="Calibri"/>
              </w:rPr>
              <w:t>0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3DE36D27" w14:textId="77777777" w:rsidTr="004538DA">
        <w:trPr>
          <w:trHeight w:val="494"/>
          <w:jc w:val="center"/>
        </w:trPr>
        <w:tc>
          <w:tcPr>
            <w:tcW w:w="4405" w:type="dxa"/>
          </w:tcPr>
          <w:p w14:paraId="504E5372" w14:textId="67EA1E69" w:rsidR="00583620" w:rsidRPr="00C43F32" w:rsidRDefault="00D95575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SSC roles and responsibilities</w:t>
            </w:r>
            <w:r w:rsidR="00C43F32">
              <w:rPr>
                <w:rFonts w:ascii="Calibri" w:eastAsia="Calibri" w:hAnsi="Calibri" w:cs="Calibri"/>
                <w:color w:val="000000"/>
              </w:rPr>
              <w:t xml:space="preserve"> – </w:t>
            </w:r>
          </w:p>
          <w:p w14:paraId="2786704D" w14:textId="68C91B2F" w:rsidR="00C43F32" w:rsidRPr="00C43F32" w:rsidRDefault="00C43F32" w:rsidP="00C43F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C43F32">
              <w:rPr>
                <w:rFonts w:ascii="Calibri" w:eastAsia="Calibri" w:hAnsi="Calibri" w:cs="Calibri"/>
                <w:i/>
                <w:iCs/>
                <w:color w:val="000000"/>
              </w:rPr>
              <w:t>Information Item</w:t>
            </w:r>
          </w:p>
          <w:p w14:paraId="37B1A532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  <w:p w14:paraId="351B3D04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41BF0EF6" w14:textId="77777777" w:rsidR="00094DB3" w:rsidRDefault="00F872F4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Lisa Lines went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over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why SSC is important and </w:t>
            </w:r>
            <w:r w:rsidR="00CD50B4">
              <w:rPr>
                <w:rFonts w:ascii="Calibri" w:eastAsia="Calibri" w:hAnsi="Calibri" w:cs="Calibri"/>
                <w:color w:val="000000"/>
              </w:rPr>
              <w:t xml:space="preserve">what the different roles in the committee are. </w:t>
            </w:r>
            <w:r w:rsidR="00282E41">
              <w:rPr>
                <w:rFonts w:ascii="Calibri" w:eastAsia="Calibri" w:hAnsi="Calibri" w:cs="Calibri"/>
                <w:color w:val="000000"/>
              </w:rPr>
              <w:t>Focus on the ELAC and LCAP</w:t>
            </w:r>
            <w:r w:rsidR="00760262">
              <w:rPr>
                <w:rFonts w:ascii="Calibri" w:eastAsia="Calibri" w:hAnsi="Calibri" w:cs="Calibri"/>
                <w:color w:val="000000"/>
              </w:rPr>
              <w:t xml:space="preserve">. </w:t>
            </w:r>
          </w:p>
          <w:p w14:paraId="3E3FA022" w14:textId="77777777" w:rsidR="00583F8D" w:rsidRDefault="00583F8D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Reminder: that School Site Funds can be used for any items needed by the school site.</w:t>
            </w:r>
          </w:p>
          <w:p w14:paraId="5CE05B5E" w14:textId="77777777" w:rsidR="00583F8D" w:rsidRDefault="00583F8D" w:rsidP="009D542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LCAP Funds can only be used for whatever is in the LCAP</w:t>
            </w:r>
          </w:p>
          <w:p w14:paraId="710091B9" w14:textId="6EA9EC8F" w:rsidR="001C3B10" w:rsidRPr="009D5429" w:rsidRDefault="001C3B10" w:rsidP="009D542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Most important is Student Achievement and Student Safety.</w:t>
            </w:r>
          </w:p>
        </w:tc>
      </w:tr>
      <w:tr w:rsidR="00CE6C15" w14:paraId="4950198B" w14:textId="77777777" w:rsidTr="00EE3A5B">
        <w:trPr>
          <w:trHeight w:val="1520"/>
          <w:jc w:val="center"/>
        </w:trPr>
        <w:tc>
          <w:tcPr>
            <w:tcW w:w="4405" w:type="dxa"/>
          </w:tcPr>
          <w:p w14:paraId="1EB7BE9A" w14:textId="77777777" w:rsidR="00CE6C15" w:rsidRDefault="00D9557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lastRenderedPageBreak/>
              <w:t>Annual Title I parent meeting:</w:t>
            </w:r>
          </w:p>
          <w:p w14:paraId="716CCE78" w14:textId="77777777" w:rsidR="00D95575" w:rsidRDefault="00D95575" w:rsidP="00D955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Was held on </w:t>
            </w:r>
            <w:r w:rsidR="00C43F32">
              <w:rPr>
                <w:rFonts w:ascii="Calibri" w:eastAsia="Calibri" w:hAnsi="Calibri" w:cs="Calibri"/>
                <w:color w:val="000000"/>
              </w:rPr>
              <w:t>8/6/2024</w:t>
            </w:r>
          </w:p>
          <w:p w14:paraId="7639BE29" w14:textId="77777777" w:rsidR="00C43F32" w:rsidRPr="00C43F32" w:rsidRDefault="00C43F32" w:rsidP="00C43F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C43F32">
              <w:rPr>
                <w:rFonts w:ascii="Calibri" w:eastAsia="Calibri" w:hAnsi="Calibri" w:cs="Calibri"/>
                <w:i/>
                <w:iCs/>
                <w:color w:val="000000"/>
              </w:rPr>
              <w:t>Information Item</w:t>
            </w:r>
          </w:p>
          <w:p w14:paraId="1E13F219" w14:textId="22B38759" w:rsidR="00C43F32" w:rsidRDefault="00C43F32" w:rsidP="00D955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A93F691" w14:textId="77777777" w:rsidR="002E6ECC" w:rsidRDefault="00201E46" w:rsidP="00C43F32">
            <w:pPr>
              <w:pStyle w:val="ListParagraph"/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Tit</w:t>
            </w:r>
            <w:r w:rsidR="0072225A">
              <w:rPr>
                <w:rFonts w:ascii="Calibri" w:eastAsia="Calibri" w:hAnsi="Calibri" w:cs="Calibri"/>
              </w:rPr>
              <w:t>le I: OV is a Title I school at 39%</w:t>
            </w:r>
            <w:r w:rsidR="005174EF">
              <w:rPr>
                <w:rFonts w:ascii="Calibri" w:eastAsia="Calibri" w:hAnsi="Calibri" w:cs="Calibri"/>
              </w:rPr>
              <w:t xml:space="preserve">. </w:t>
            </w:r>
          </w:p>
          <w:p w14:paraId="089AD94A" w14:textId="77777777" w:rsidR="00CE6C15" w:rsidRDefault="002E6ECC" w:rsidP="00C43F32">
            <w:pPr>
              <w:pStyle w:val="ListParagraph"/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40% is school wide Title I.</w:t>
            </w:r>
          </w:p>
          <w:p w14:paraId="7E3B704C" w14:textId="7984479B" w:rsidR="00B54B61" w:rsidRPr="00C43F32" w:rsidRDefault="00B54B61" w:rsidP="00C43F32">
            <w:pPr>
              <w:pStyle w:val="ListParagraph"/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Presentation will be posted on the Blog and will be discussed at the next meeting. </w:t>
            </w:r>
          </w:p>
        </w:tc>
      </w:tr>
      <w:tr w:rsidR="00C43F32" w14:paraId="2FB5DF41" w14:textId="77777777" w:rsidTr="00EE3A5B">
        <w:trPr>
          <w:trHeight w:val="1520"/>
          <w:jc w:val="center"/>
        </w:trPr>
        <w:tc>
          <w:tcPr>
            <w:tcW w:w="4405" w:type="dxa"/>
          </w:tcPr>
          <w:p w14:paraId="65F4DDA0" w14:textId="2A7F312A" w:rsidR="00C43F32" w:rsidRDefault="00C43F32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School Budget – </w:t>
            </w:r>
          </w:p>
          <w:p w14:paraId="45850089" w14:textId="522F5764" w:rsidR="00C43F32" w:rsidRPr="00C43F32" w:rsidRDefault="00C43F32" w:rsidP="00C43F32">
            <w:pPr>
              <w:ind w:left="360"/>
              <w:rPr>
                <w:rFonts w:ascii="Calibri" w:eastAsia="Calibri" w:hAnsi="Calibri" w:cs="Calibri"/>
                <w:i/>
                <w:iCs/>
              </w:rPr>
            </w:pPr>
            <w:r w:rsidRPr="00C43F32">
              <w:rPr>
                <w:rFonts w:ascii="Calibri" w:eastAsia="Calibri" w:hAnsi="Calibri" w:cs="Calibri"/>
                <w:i/>
                <w:iCs/>
              </w:rPr>
              <w:t>Information Item</w:t>
            </w:r>
          </w:p>
        </w:tc>
        <w:tc>
          <w:tcPr>
            <w:tcW w:w="6210" w:type="dxa"/>
          </w:tcPr>
          <w:p w14:paraId="07B82911" w14:textId="77777777" w:rsidR="00C43F32" w:rsidRDefault="006E2D13" w:rsidP="00BA1FBA">
            <w:pPr>
              <w:pStyle w:val="ListParagraph"/>
              <w:numPr>
                <w:ilvl w:val="0"/>
                <w:numId w:val="4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 Carryover</w:t>
            </w:r>
          </w:p>
          <w:p w14:paraId="2B4E5073" w14:textId="77777777" w:rsidR="006E2D13" w:rsidRDefault="006E2D13" w:rsidP="00BA1FBA">
            <w:pPr>
              <w:pStyle w:val="ListParagraph"/>
              <w:numPr>
                <w:ilvl w:val="0"/>
                <w:numId w:val="4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 plan for Carryover was approved with the estimated number</w:t>
            </w:r>
          </w:p>
          <w:p w14:paraId="28C165E5" w14:textId="77777777" w:rsidR="00671EE2" w:rsidRDefault="00C22146" w:rsidP="00BA1FBA">
            <w:pPr>
              <w:pStyle w:val="ListParagraph"/>
              <w:numPr>
                <w:ilvl w:val="0"/>
                <w:numId w:val="43"/>
              </w:num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District</w:t>
            </w:r>
            <w:proofErr w:type="gramEnd"/>
            <w:r>
              <w:rPr>
                <w:rFonts w:ascii="Calibri" w:eastAsia="Calibri" w:hAnsi="Calibri" w:cs="Calibri"/>
              </w:rPr>
              <w:t xml:space="preserve"> allocates a certain </w:t>
            </w:r>
            <w:proofErr w:type="gramStart"/>
            <w:r>
              <w:rPr>
                <w:rFonts w:ascii="Calibri" w:eastAsia="Calibri" w:hAnsi="Calibri" w:cs="Calibri"/>
              </w:rPr>
              <w:t>amount</w:t>
            </w:r>
            <w:proofErr w:type="gramEnd"/>
            <w:r>
              <w:rPr>
                <w:rFonts w:ascii="Calibri" w:eastAsia="Calibri" w:hAnsi="Calibri" w:cs="Calibri"/>
              </w:rPr>
              <w:t xml:space="preserve"> of hours for the noon duties. School sites </w:t>
            </w:r>
            <w:r w:rsidR="00F420DF">
              <w:rPr>
                <w:rFonts w:ascii="Calibri" w:eastAsia="Calibri" w:hAnsi="Calibri" w:cs="Calibri"/>
              </w:rPr>
              <w:t xml:space="preserve">may use LCAP funds to pay for the extra noon duties. </w:t>
            </w:r>
          </w:p>
          <w:p w14:paraId="1A725865" w14:textId="65B03738" w:rsidR="001152AF" w:rsidRDefault="00F27D07" w:rsidP="00BA1FBA">
            <w:pPr>
              <w:pStyle w:val="ListParagraph"/>
              <w:numPr>
                <w:ilvl w:val="0"/>
                <w:numId w:val="4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ELIA positions </w:t>
            </w:r>
            <w:r w:rsidR="00E1496D">
              <w:rPr>
                <w:rFonts w:ascii="Calibri" w:eastAsia="Calibri" w:hAnsi="Calibri" w:cs="Calibri"/>
              </w:rPr>
              <w:t xml:space="preserve">will not be filled at this time. </w:t>
            </w: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5E89DD56" w:rsidR="00CE6C15" w:rsidRDefault="00CE6C15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6C196948" w14:textId="5CECB5D0" w:rsidR="001C3B10" w:rsidRDefault="00CE6C15" w:rsidP="007B6659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4A3876B4" w14:textId="483DBA31" w:rsidR="007B6659" w:rsidRPr="007B6659" w:rsidRDefault="00F05A98" w:rsidP="007B6659">
            <w:pPr>
              <w:pStyle w:val="ListParagraph"/>
              <w:numPr>
                <w:ilvl w:val="0"/>
                <w:numId w:val="46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Katrina Ordonez</w:t>
            </w:r>
          </w:p>
          <w:p w14:paraId="65B03B2F" w14:textId="3F295B1F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  <w:r w:rsidR="00E64B51">
              <w:rPr>
                <w:rFonts w:ascii="Calibri" w:eastAsia="Calibri" w:hAnsi="Calibri" w:cs="Calibri"/>
              </w:rPr>
              <w:t xml:space="preserve"> (111 + EL students)</w:t>
            </w:r>
          </w:p>
          <w:p w14:paraId="34DB76AE" w14:textId="3203A6A9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B863592" w14:textId="4F2B9005" w:rsidR="007B6659" w:rsidRDefault="004A2C27" w:rsidP="007B6659">
            <w:pPr>
              <w:pStyle w:val="ListParagraph"/>
              <w:numPr>
                <w:ilvl w:val="0"/>
                <w:numId w:val="46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Be sure to sign up! </w:t>
            </w:r>
            <w:r w:rsidR="00595BA6">
              <w:rPr>
                <w:rFonts w:ascii="Calibri" w:eastAsia="Calibri" w:hAnsi="Calibri" w:cs="Calibri"/>
              </w:rPr>
              <w:t>Funding from OPTC cannot be dictated by the district.</w:t>
            </w:r>
          </w:p>
          <w:p w14:paraId="6264CDAC" w14:textId="502DDC5D" w:rsidR="00CE6C15" w:rsidRPr="00AC0D2E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  <w:r w:rsidR="00F05A98">
              <w:rPr>
                <w:rFonts w:ascii="Calibri" w:eastAsia="Calibri" w:hAnsi="Calibri" w:cs="Calibri"/>
              </w:rPr>
              <w:t>- Lyta Marquez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4020F960" w14:textId="77777777" w:rsidR="00CE6C15" w:rsidRDefault="008C26AE" w:rsidP="00BA1FBA">
            <w:pPr>
              <w:pStyle w:val="ListParagraph"/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None </w:t>
            </w:r>
            <w:proofErr w:type="gramStart"/>
            <w:r>
              <w:rPr>
                <w:rFonts w:ascii="Calibri" w:eastAsia="Calibri" w:hAnsi="Calibri" w:cs="Calibri"/>
              </w:rPr>
              <w:t>at this time</w:t>
            </w:r>
            <w:proofErr w:type="gramEnd"/>
            <w:r>
              <w:rPr>
                <w:rFonts w:ascii="Calibri" w:eastAsia="Calibri" w:hAnsi="Calibri" w:cs="Calibri"/>
              </w:rPr>
              <w:t xml:space="preserve">. </w:t>
            </w:r>
          </w:p>
          <w:p w14:paraId="058E066B" w14:textId="77777777" w:rsidR="00342679" w:rsidRDefault="00342679" w:rsidP="00BA1FBA">
            <w:pPr>
              <w:pStyle w:val="ListParagraph"/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CVESD University workshops for the year</w:t>
            </w:r>
            <w:r w:rsidR="007F35F1">
              <w:rPr>
                <w:rFonts w:ascii="Calibri" w:eastAsia="Calibri" w:hAnsi="Calibri" w:cs="Calibri"/>
              </w:rPr>
              <w:t xml:space="preserve"> will be on the Blog. </w:t>
            </w:r>
          </w:p>
          <w:p w14:paraId="2F9AA1EB" w14:textId="695168A8" w:rsidR="00F13B63" w:rsidRPr="00BA1FBA" w:rsidRDefault="00F13B63" w:rsidP="00BA1FBA">
            <w:pPr>
              <w:pStyle w:val="ListParagraph"/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WishWell</w:t>
            </w:r>
            <w:proofErr w:type="spellEnd"/>
            <w:r>
              <w:rPr>
                <w:rFonts w:ascii="Calibri" w:eastAsia="Calibri" w:hAnsi="Calibri" w:cs="Calibri"/>
              </w:rPr>
              <w:t xml:space="preserve"> program will be doing a </w:t>
            </w:r>
            <w:r w:rsidR="00553EFF">
              <w:rPr>
                <w:rFonts w:ascii="Calibri" w:eastAsia="Calibri" w:hAnsi="Calibri" w:cs="Calibri"/>
              </w:rPr>
              <w:t xml:space="preserve">parent workshop at OV on Monday </w:t>
            </w:r>
            <w:proofErr w:type="gramStart"/>
            <w:r w:rsidR="00553EFF">
              <w:rPr>
                <w:rFonts w:ascii="Calibri" w:eastAsia="Calibri" w:hAnsi="Calibri" w:cs="Calibri"/>
              </w:rPr>
              <w:t>August,</w:t>
            </w:r>
            <w:proofErr w:type="gramEnd"/>
            <w:r w:rsidR="00553EFF">
              <w:rPr>
                <w:rFonts w:ascii="Calibri" w:eastAsia="Calibri" w:hAnsi="Calibri" w:cs="Calibri"/>
              </w:rPr>
              <w:t xml:space="preserve"> 26</w:t>
            </w:r>
            <w:r w:rsidR="00553EFF" w:rsidRPr="00553EFF">
              <w:rPr>
                <w:rFonts w:ascii="Calibri" w:eastAsia="Calibri" w:hAnsi="Calibri" w:cs="Calibri"/>
                <w:vertAlign w:val="superscript"/>
              </w:rPr>
              <w:t>th</w:t>
            </w:r>
            <w:r w:rsidR="00553EFF">
              <w:rPr>
                <w:rFonts w:ascii="Calibri" w:eastAsia="Calibri" w:hAnsi="Calibri" w:cs="Calibri"/>
              </w:rPr>
              <w:t>.</w:t>
            </w:r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7D8A276B" w14:textId="77777777" w:rsidR="00C43F32" w:rsidRDefault="00C43F32" w:rsidP="00C43F32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School Plan for Student Achievement</w:t>
            </w:r>
          </w:p>
          <w:p w14:paraId="1129E727" w14:textId="77777777" w:rsidR="00C43F32" w:rsidRDefault="00C43F32" w:rsidP="00C43F32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School Safety Plan</w:t>
            </w:r>
          </w:p>
          <w:p w14:paraId="042EF956" w14:textId="77777777" w:rsidR="00C43F32" w:rsidRDefault="00C43F32" w:rsidP="00C43F32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Data Report</w:t>
            </w:r>
          </w:p>
          <w:p w14:paraId="420F5090" w14:textId="34A91BB4" w:rsidR="00C43F32" w:rsidRPr="00C43F32" w:rsidRDefault="00C43F32" w:rsidP="00C43F32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Budget Report</w:t>
            </w:r>
          </w:p>
        </w:tc>
        <w:tc>
          <w:tcPr>
            <w:tcW w:w="6210" w:type="dxa"/>
          </w:tcPr>
          <w:p w14:paraId="4F354EFE" w14:textId="77777777" w:rsidR="00CE6C15" w:rsidRDefault="008E53B5" w:rsidP="00B31D5F">
            <w:pPr>
              <w:pStyle w:val="ListParagraph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Discuss Leader in Me Updates.</w:t>
            </w:r>
          </w:p>
          <w:p w14:paraId="3EC30843" w14:textId="77777777" w:rsidR="002451BA" w:rsidRDefault="002451BA" w:rsidP="00B31D5F">
            <w:pPr>
              <w:pStyle w:val="ListParagraph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Make an acronym cheat sheet. </w:t>
            </w:r>
          </w:p>
          <w:p w14:paraId="60927AEE" w14:textId="38A9BEE6" w:rsidR="00AA58CB" w:rsidRPr="008E53B5" w:rsidRDefault="00AA58CB" w:rsidP="00B31D5F">
            <w:pPr>
              <w:pStyle w:val="ListParagraph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Moving our appointment to 4:30pm.</w:t>
            </w: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3B9B436C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</w:t>
            </w:r>
            <w:r w:rsidR="00204883">
              <w:rPr>
                <w:rFonts w:ascii="Calibri" w:eastAsia="Calibri" w:hAnsi="Calibri" w:cs="Calibri"/>
                <w:color w:val="000000"/>
              </w:rPr>
              <w:t>4:56PM</w:t>
            </w:r>
            <w:r w:rsidR="00C83C95">
              <w:rPr>
                <w:rFonts w:ascii="Calibri" w:eastAsia="Calibri" w:hAnsi="Calibri" w:cs="Calibri"/>
                <w:color w:val="000000"/>
              </w:rPr>
              <w:t>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3B5AB102" w:rsidR="00583620" w:rsidRPr="0025064F" w:rsidRDefault="00C43F32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Next Meeting is Sept. 18, </w:t>
      </w:r>
      <w:proofErr w:type="gramStart"/>
      <w:r>
        <w:rPr>
          <w:rFonts w:ascii="Avenir Book" w:hAnsi="Avenir Book"/>
        </w:rPr>
        <w:t>2024</w:t>
      </w:r>
      <w:proofErr w:type="gramEnd"/>
      <w:r>
        <w:rPr>
          <w:rFonts w:ascii="Avenir Book" w:hAnsi="Avenir Book"/>
        </w:rPr>
        <w:t xml:space="preserve"> in </w:t>
      </w:r>
      <w:r w:rsidR="00C42C56">
        <w:rPr>
          <w:rFonts w:ascii="Avenir Book" w:hAnsi="Avenir Book"/>
        </w:rPr>
        <w:t>Conference Room in the office</w:t>
      </w:r>
      <w:r w:rsidR="00AA58CB">
        <w:rPr>
          <w:rFonts w:ascii="Avenir Book" w:hAnsi="Avenir Book"/>
        </w:rPr>
        <w:t xml:space="preserve"> at 4:30pm.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8A9840" w14:textId="77777777" w:rsidR="00FB2256" w:rsidRDefault="00FB2256" w:rsidP="00E022ED">
      <w:r>
        <w:separator/>
      </w:r>
    </w:p>
  </w:endnote>
  <w:endnote w:type="continuationSeparator" w:id="0">
    <w:p w14:paraId="099FDBBA" w14:textId="77777777" w:rsidR="00FB2256" w:rsidRDefault="00FB2256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67D9A9" w14:textId="77777777" w:rsidR="00FB2256" w:rsidRDefault="00FB2256" w:rsidP="00E022ED">
      <w:r>
        <w:separator/>
      </w:r>
    </w:p>
  </w:footnote>
  <w:footnote w:type="continuationSeparator" w:id="0">
    <w:p w14:paraId="561DE9EA" w14:textId="77777777" w:rsidR="00FB2256" w:rsidRDefault="00FB2256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P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64B03530" w14:textId="56F55DA9" w:rsidR="00D95575" w:rsidRPr="0025064F" w:rsidRDefault="00D95575" w:rsidP="00D95575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</w:rPr>
      <w:t>Aug. 21, 2024</w:t>
    </w:r>
  </w:p>
  <w:p w14:paraId="202C980E" w14:textId="77777777" w:rsidR="0025064F" w:rsidRDefault="00250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1A15FB"/>
    <w:multiLevelType w:val="hybridMultilevel"/>
    <w:tmpl w:val="27B48E7C"/>
    <w:lvl w:ilvl="0" w:tplc="E250B624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8D51240"/>
    <w:multiLevelType w:val="hybridMultilevel"/>
    <w:tmpl w:val="DE40EA62"/>
    <w:lvl w:ilvl="0" w:tplc="289EBF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835A0F"/>
    <w:multiLevelType w:val="hybridMultilevel"/>
    <w:tmpl w:val="07DA7F1A"/>
    <w:lvl w:ilvl="0" w:tplc="8FF8AAAC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E09066D"/>
    <w:multiLevelType w:val="hybridMultilevel"/>
    <w:tmpl w:val="7F28B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8E464A"/>
    <w:multiLevelType w:val="hybridMultilevel"/>
    <w:tmpl w:val="2F10F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9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8764018"/>
    <w:multiLevelType w:val="hybridMultilevel"/>
    <w:tmpl w:val="A3DCC6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DC5125"/>
    <w:multiLevelType w:val="hybridMultilevel"/>
    <w:tmpl w:val="31AAA154"/>
    <w:lvl w:ilvl="0" w:tplc="5992A54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7"/>
  </w:num>
  <w:num w:numId="2" w16cid:durableId="1930625227">
    <w:abstractNumId w:val="3"/>
  </w:num>
  <w:num w:numId="3" w16cid:durableId="574244526">
    <w:abstractNumId w:val="39"/>
  </w:num>
  <w:num w:numId="4" w16cid:durableId="112752817">
    <w:abstractNumId w:val="1"/>
  </w:num>
  <w:num w:numId="5" w16cid:durableId="138960456">
    <w:abstractNumId w:val="9"/>
  </w:num>
  <w:num w:numId="6" w16cid:durableId="1119033944">
    <w:abstractNumId w:val="8"/>
  </w:num>
  <w:num w:numId="7" w16cid:durableId="1241448642">
    <w:abstractNumId w:val="41"/>
  </w:num>
  <w:num w:numId="8" w16cid:durableId="1933581848">
    <w:abstractNumId w:val="44"/>
  </w:num>
  <w:num w:numId="9" w16cid:durableId="1727751801">
    <w:abstractNumId w:val="17"/>
  </w:num>
  <w:num w:numId="10" w16cid:durableId="1893884989">
    <w:abstractNumId w:val="25"/>
  </w:num>
  <w:num w:numId="11" w16cid:durableId="1565482313">
    <w:abstractNumId w:val="22"/>
  </w:num>
  <w:num w:numId="12" w16cid:durableId="470757235">
    <w:abstractNumId w:val="6"/>
  </w:num>
  <w:num w:numId="13" w16cid:durableId="808404849">
    <w:abstractNumId w:val="43"/>
  </w:num>
  <w:num w:numId="14" w16cid:durableId="339434932">
    <w:abstractNumId w:val="5"/>
  </w:num>
  <w:num w:numId="15" w16cid:durableId="1515879424">
    <w:abstractNumId w:val="21"/>
  </w:num>
  <w:num w:numId="16" w16cid:durableId="510029050">
    <w:abstractNumId w:val="46"/>
  </w:num>
  <w:num w:numId="17" w16cid:durableId="1935287426">
    <w:abstractNumId w:val="15"/>
  </w:num>
  <w:num w:numId="18" w16cid:durableId="773745456">
    <w:abstractNumId w:val="23"/>
  </w:num>
  <w:num w:numId="19" w16cid:durableId="281960851">
    <w:abstractNumId w:val="11"/>
  </w:num>
  <w:num w:numId="20" w16cid:durableId="171383265">
    <w:abstractNumId w:val="36"/>
  </w:num>
  <w:num w:numId="21" w16cid:durableId="483935398">
    <w:abstractNumId w:val="13"/>
  </w:num>
  <w:num w:numId="22" w16cid:durableId="869873867">
    <w:abstractNumId w:val="33"/>
  </w:num>
  <w:num w:numId="23" w16cid:durableId="1681273979">
    <w:abstractNumId w:val="32"/>
  </w:num>
  <w:num w:numId="24" w16cid:durableId="1052273009">
    <w:abstractNumId w:val="18"/>
  </w:num>
  <w:num w:numId="25" w16cid:durableId="1273131061">
    <w:abstractNumId w:val="40"/>
  </w:num>
  <w:num w:numId="26" w16cid:durableId="1532721454">
    <w:abstractNumId w:val="24"/>
  </w:num>
  <w:num w:numId="27" w16cid:durableId="1914926850">
    <w:abstractNumId w:val="26"/>
  </w:num>
  <w:num w:numId="28" w16cid:durableId="192572368">
    <w:abstractNumId w:val="0"/>
  </w:num>
  <w:num w:numId="29" w16cid:durableId="2030718393">
    <w:abstractNumId w:val="35"/>
  </w:num>
  <w:num w:numId="30" w16cid:durableId="1147671381">
    <w:abstractNumId w:val="37"/>
  </w:num>
  <w:num w:numId="31" w16cid:durableId="1439132050">
    <w:abstractNumId w:val="16"/>
  </w:num>
  <w:num w:numId="32" w16cid:durableId="1908110194">
    <w:abstractNumId w:val="38"/>
  </w:num>
  <w:num w:numId="33" w16cid:durableId="618805777">
    <w:abstractNumId w:val="27"/>
  </w:num>
  <w:num w:numId="34" w16cid:durableId="1728991555">
    <w:abstractNumId w:val="12"/>
  </w:num>
  <w:num w:numId="35" w16cid:durableId="859127800">
    <w:abstractNumId w:val="14"/>
  </w:num>
  <w:num w:numId="36" w16cid:durableId="460927820">
    <w:abstractNumId w:val="10"/>
  </w:num>
  <w:num w:numId="37" w16cid:durableId="1556310603">
    <w:abstractNumId w:val="4"/>
  </w:num>
  <w:num w:numId="38" w16cid:durableId="646280678">
    <w:abstractNumId w:val="29"/>
  </w:num>
  <w:num w:numId="39" w16cid:durableId="1942106330">
    <w:abstractNumId w:val="28"/>
  </w:num>
  <w:num w:numId="40" w16cid:durableId="1268318698">
    <w:abstractNumId w:val="2"/>
  </w:num>
  <w:num w:numId="41" w16cid:durableId="245190013">
    <w:abstractNumId w:val="19"/>
  </w:num>
  <w:num w:numId="42" w16cid:durableId="1306088795">
    <w:abstractNumId w:val="30"/>
  </w:num>
  <w:num w:numId="43" w16cid:durableId="198124955">
    <w:abstractNumId w:val="42"/>
  </w:num>
  <w:num w:numId="44" w16cid:durableId="675183499">
    <w:abstractNumId w:val="31"/>
  </w:num>
  <w:num w:numId="45" w16cid:durableId="1313221418">
    <w:abstractNumId w:val="20"/>
  </w:num>
  <w:num w:numId="46" w16cid:durableId="2034529555">
    <w:abstractNumId w:val="45"/>
  </w:num>
  <w:num w:numId="47" w16cid:durableId="144561238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55DB"/>
    <w:rsid w:val="00006FAE"/>
    <w:rsid w:val="00013489"/>
    <w:rsid w:val="00040F4E"/>
    <w:rsid w:val="000528AB"/>
    <w:rsid w:val="00062EE4"/>
    <w:rsid w:val="00087DDF"/>
    <w:rsid w:val="00094DB3"/>
    <w:rsid w:val="000A0D94"/>
    <w:rsid w:val="000A64CE"/>
    <w:rsid w:val="000B20BC"/>
    <w:rsid w:val="000D0268"/>
    <w:rsid w:val="000E2050"/>
    <w:rsid w:val="000E39F8"/>
    <w:rsid w:val="001152AF"/>
    <w:rsid w:val="0012017C"/>
    <w:rsid w:val="00127854"/>
    <w:rsid w:val="00130AB1"/>
    <w:rsid w:val="00187935"/>
    <w:rsid w:val="001A4A11"/>
    <w:rsid w:val="001C09B3"/>
    <w:rsid w:val="001C285F"/>
    <w:rsid w:val="001C3B10"/>
    <w:rsid w:val="001D30CA"/>
    <w:rsid w:val="001F6447"/>
    <w:rsid w:val="00201E46"/>
    <w:rsid w:val="00204883"/>
    <w:rsid w:val="00233185"/>
    <w:rsid w:val="002451BA"/>
    <w:rsid w:val="0025064F"/>
    <w:rsid w:val="00256DFB"/>
    <w:rsid w:val="0028186E"/>
    <w:rsid w:val="00282BEC"/>
    <w:rsid w:val="00282E41"/>
    <w:rsid w:val="002B3165"/>
    <w:rsid w:val="002C22E6"/>
    <w:rsid w:val="002E65ED"/>
    <w:rsid w:val="002E6ECC"/>
    <w:rsid w:val="003008DA"/>
    <w:rsid w:val="0033177E"/>
    <w:rsid w:val="003418C6"/>
    <w:rsid w:val="00342679"/>
    <w:rsid w:val="003462FF"/>
    <w:rsid w:val="003527D1"/>
    <w:rsid w:val="003527DD"/>
    <w:rsid w:val="003664FE"/>
    <w:rsid w:val="003722E3"/>
    <w:rsid w:val="0039579D"/>
    <w:rsid w:val="003A41A3"/>
    <w:rsid w:val="003B0DD6"/>
    <w:rsid w:val="003B4D45"/>
    <w:rsid w:val="003D0C22"/>
    <w:rsid w:val="003D7A98"/>
    <w:rsid w:val="003E0AA9"/>
    <w:rsid w:val="003F6EB8"/>
    <w:rsid w:val="0040391E"/>
    <w:rsid w:val="004073EA"/>
    <w:rsid w:val="00414686"/>
    <w:rsid w:val="004210B8"/>
    <w:rsid w:val="00422B1F"/>
    <w:rsid w:val="00437A7D"/>
    <w:rsid w:val="00440C96"/>
    <w:rsid w:val="004435E0"/>
    <w:rsid w:val="004503AD"/>
    <w:rsid w:val="004538DA"/>
    <w:rsid w:val="0046176D"/>
    <w:rsid w:val="004655D8"/>
    <w:rsid w:val="004A2C27"/>
    <w:rsid w:val="004D4314"/>
    <w:rsid w:val="004D5E81"/>
    <w:rsid w:val="004D6A32"/>
    <w:rsid w:val="00510458"/>
    <w:rsid w:val="005174EF"/>
    <w:rsid w:val="00520C9E"/>
    <w:rsid w:val="00530EA0"/>
    <w:rsid w:val="0053246F"/>
    <w:rsid w:val="00534FE6"/>
    <w:rsid w:val="00553EFF"/>
    <w:rsid w:val="00565A1B"/>
    <w:rsid w:val="00574505"/>
    <w:rsid w:val="00574849"/>
    <w:rsid w:val="00582BEA"/>
    <w:rsid w:val="00583620"/>
    <w:rsid w:val="00583F8D"/>
    <w:rsid w:val="00595BA6"/>
    <w:rsid w:val="005B5338"/>
    <w:rsid w:val="005C5F35"/>
    <w:rsid w:val="005C71A5"/>
    <w:rsid w:val="005E0161"/>
    <w:rsid w:val="005F0524"/>
    <w:rsid w:val="005F4725"/>
    <w:rsid w:val="00612360"/>
    <w:rsid w:val="006205A9"/>
    <w:rsid w:val="00644DB7"/>
    <w:rsid w:val="00663208"/>
    <w:rsid w:val="0066387A"/>
    <w:rsid w:val="0067106F"/>
    <w:rsid w:val="00671EE2"/>
    <w:rsid w:val="00695CC8"/>
    <w:rsid w:val="00697496"/>
    <w:rsid w:val="006A50CC"/>
    <w:rsid w:val="006C397C"/>
    <w:rsid w:val="006D7FF1"/>
    <w:rsid w:val="006E2D13"/>
    <w:rsid w:val="006E5520"/>
    <w:rsid w:val="006E5B01"/>
    <w:rsid w:val="007058A9"/>
    <w:rsid w:val="0070702C"/>
    <w:rsid w:val="00714428"/>
    <w:rsid w:val="00715717"/>
    <w:rsid w:val="0072225A"/>
    <w:rsid w:val="00740B29"/>
    <w:rsid w:val="007438AC"/>
    <w:rsid w:val="007446E0"/>
    <w:rsid w:val="00746E98"/>
    <w:rsid w:val="00755A2A"/>
    <w:rsid w:val="00760262"/>
    <w:rsid w:val="0077278E"/>
    <w:rsid w:val="00775B8E"/>
    <w:rsid w:val="007879CA"/>
    <w:rsid w:val="0079357F"/>
    <w:rsid w:val="007B6659"/>
    <w:rsid w:val="007C18F3"/>
    <w:rsid w:val="007C65B3"/>
    <w:rsid w:val="007D10EB"/>
    <w:rsid w:val="007D1F8D"/>
    <w:rsid w:val="007D2943"/>
    <w:rsid w:val="007D2D72"/>
    <w:rsid w:val="007E5548"/>
    <w:rsid w:val="007F35F1"/>
    <w:rsid w:val="007F442F"/>
    <w:rsid w:val="008059D9"/>
    <w:rsid w:val="00807695"/>
    <w:rsid w:val="008118E4"/>
    <w:rsid w:val="00831CA4"/>
    <w:rsid w:val="00833BC4"/>
    <w:rsid w:val="0083526D"/>
    <w:rsid w:val="00854EC8"/>
    <w:rsid w:val="00881BE9"/>
    <w:rsid w:val="00887A55"/>
    <w:rsid w:val="0089014C"/>
    <w:rsid w:val="00893D47"/>
    <w:rsid w:val="00894B8E"/>
    <w:rsid w:val="008B1A5E"/>
    <w:rsid w:val="008B4424"/>
    <w:rsid w:val="008C26AE"/>
    <w:rsid w:val="008C338E"/>
    <w:rsid w:val="008E1F97"/>
    <w:rsid w:val="008E53B5"/>
    <w:rsid w:val="008E5FE9"/>
    <w:rsid w:val="008F2184"/>
    <w:rsid w:val="00956DC6"/>
    <w:rsid w:val="00975207"/>
    <w:rsid w:val="009752CF"/>
    <w:rsid w:val="009A235B"/>
    <w:rsid w:val="009C0F25"/>
    <w:rsid w:val="009D5429"/>
    <w:rsid w:val="009E4121"/>
    <w:rsid w:val="009E5746"/>
    <w:rsid w:val="009F71FF"/>
    <w:rsid w:val="00A32D79"/>
    <w:rsid w:val="00A6475B"/>
    <w:rsid w:val="00A7119B"/>
    <w:rsid w:val="00A86587"/>
    <w:rsid w:val="00AA58CB"/>
    <w:rsid w:val="00AB7319"/>
    <w:rsid w:val="00AC00A7"/>
    <w:rsid w:val="00AC0D2E"/>
    <w:rsid w:val="00AF2058"/>
    <w:rsid w:val="00AF7AFE"/>
    <w:rsid w:val="00B0391A"/>
    <w:rsid w:val="00B17992"/>
    <w:rsid w:val="00B30D13"/>
    <w:rsid w:val="00B31D5F"/>
    <w:rsid w:val="00B42D57"/>
    <w:rsid w:val="00B4390A"/>
    <w:rsid w:val="00B52626"/>
    <w:rsid w:val="00B54B61"/>
    <w:rsid w:val="00B7510B"/>
    <w:rsid w:val="00B765D9"/>
    <w:rsid w:val="00BA1FBA"/>
    <w:rsid w:val="00BB321D"/>
    <w:rsid w:val="00BB71DC"/>
    <w:rsid w:val="00BC2DBE"/>
    <w:rsid w:val="00BD45B4"/>
    <w:rsid w:val="00BE1ED0"/>
    <w:rsid w:val="00BE5FA8"/>
    <w:rsid w:val="00C0509F"/>
    <w:rsid w:val="00C22146"/>
    <w:rsid w:val="00C41E37"/>
    <w:rsid w:val="00C42C56"/>
    <w:rsid w:val="00C43F32"/>
    <w:rsid w:val="00C45A30"/>
    <w:rsid w:val="00C466BB"/>
    <w:rsid w:val="00C52FA4"/>
    <w:rsid w:val="00C83C95"/>
    <w:rsid w:val="00CA5053"/>
    <w:rsid w:val="00CD50B4"/>
    <w:rsid w:val="00CE6C15"/>
    <w:rsid w:val="00CF056C"/>
    <w:rsid w:val="00CF0CF3"/>
    <w:rsid w:val="00CF36EE"/>
    <w:rsid w:val="00D1458B"/>
    <w:rsid w:val="00D36296"/>
    <w:rsid w:val="00D3777B"/>
    <w:rsid w:val="00D40073"/>
    <w:rsid w:val="00D4524E"/>
    <w:rsid w:val="00D4768F"/>
    <w:rsid w:val="00D5217C"/>
    <w:rsid w:val="00D74EC0"/>
    <w:rsid w:val="00D83A89"/>
    <w:rsid w:val="00D92915"/>
    <w:rsid w:val="00D95575"/>
    <w:rsid w:val="00DA240F"/>
    <w:rsid w:val="00DA6FF2"/>
    <w:rsid w:val="00DB6102"/>
    <w:rsid w:val="00DC3449"/>
    <w:rsid w:val="00E0204E"/>
    <w:rsid w:val="00E022ED"/>
    <w:rsid w:val="00E1496D"/>
    <w:rsid w:val="00E64B51"/>
    <w:rsid w:val="00E70799"/>
    <w:rsid w:val="00E877B2"/>
    <w:rsid w:val="00E96695"/>
    <w:rsid w:val="00EA472A"/>
    <w:rsid w:val="00EA7672"/>
    <w:rsid w:val="00ED134A"/>
    <w:rsid w:val="00ED48FF"/>
    <w:rsid w:val="00ED717F"/>
    <w:rsid w:val="00EE2BFA"/>
    <w:rsid w:val="00EE2E67"/>
    <w:rsid w:val="00F05A98"/>
    <w:rsid w:val="00F12D84"/>
    <w:rsid w:val="00F13B63"/>
    <w:rsid w:val="00F16BA0"/>
    <w:rsid w:val="00F27D07"/>
    <w:rsid w:val="00F31910"/>
    <w:rsid w:val="00F420DF"/>
    <w:rsid w:val="00F57849"/>
    <w:rsid w:val="00F57B44"/>
    <w:rsid w:val="00F62AA7"/>
    <w:rsid w:val="00F8114B"/>
    <w:rsid w:val="00F872F4"/>
    <w:rsid w:val="00F92BAF"/>
    <w:rsid w:val="00F975C0"/>
    <w:rsid w:val="00FA0C0F"/>
    <w:rsid w:val="00FB03F9"/>
    <w:rsid w:val="00FB2256"/>
    <w:rsid w:val="00FB5CC5"/>
    <w:rsid w:val="00FE29BC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702C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3</TotalTime>
  <Pages>2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2024-08-22T21:40:00Z</dcterms:created>
  <dcterms:modified xsi:type="dcterms:W3CDTF">2024-08-22T21:40:00Z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